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9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0550"/>
      </w:tblGrid>
      <w:tr w:rsidR="0090596C" w:rsidRPr="000E7873" w:rsidTr="00CD0FEC">
        <w:trPr>
          <w:trHeight w:val="791"/>
        </w:trPr>
        <w:tc>
          <w:tcPr>
            <w:tcW w:w="5000" w:type="pct"/>
            <w:gridSpan w:val="2"/>
            <w:shd w:val="clear" w:color="auto" w:fill="FF0000"/>
          </w:tcPr>
          <w:p w:rsidR="00650259" w:rsidRPr="000E7873" w:rsidRDefault="00CD0FEC" w:rsidP="00930D27">
            <w:pPr>
              <w:pStyle w:val="Titre1"/>
              <w:outlineLvl w:val="0"/>
            </w:pPr>
            <w:r>
              <w:t>Avis donné par :</w:t>
            </w:r>
            <w:r w:rsidR="00E067D7">
              <w:t> :</w:t>
            </w:r>
          </w:p>
        </w:tc>
      </w:tr>
      <w:tr w:rsidR="00CD0FEC" w:rsidRPr="000E7873" w:rsidTr="0089359B">
        <w:tc>
          <w:tcPr>
            <w:tcW w:w="1402" w:type="pct"/>
            <w:vAlign w:val="bottom"/>
          </w:tcPr>
          <w:p w:rsidR="00CD0FEC" w:rsidRDefault="00CD0FEC" w:rsidP="00CD0FEC">
            <w:pPr>
              <w:pStyle w:val="Retraitnormal"/>
            </w:pPr>
          </w:p>
          <w:p w:rsidR="00CD0FEC" w:rsidRDefault="00CD0FEC" w:rsidP="006D012C">
            <w:pPr>
              <w:pStyle w:val="Retraitnormal"/>
            </w:pPr>
            <w:r>
              <w:t>Nom, o</w:t>
            </w:r>
            <w:r w:rsidR="006D012C">
              <w:t>rganisation</w:t>
            </w:r>
          </w:p>
        </w:tc>
        <w:tc>
          <w:tcPr>
            <w:tcW w:w="3598" w:type="pct"/>
            <w:tcBorders>
              <w:bottom w:val="single" w:sz="4" w:space="0" w:color="auto"/>
            </w:tcBorders>
            <w:vAlign w:val="bottom"/>
          </w:tcPr>
          <w:p w:rsidR="00CD0FEC" w:rsidRPr="000E7873" w:rsidRDefault="00CD0FEC" w:rsidP="00CD0FEC">
            <w:pPr>
              <w:spacing w:before="120"/>
            </w:pPr>
          </w:p>
        </w:tc>
      </w:tr>
      <w:tr w:rsidR="00CD0FEC" w:rsidRPr="000E7873" w:rsidTr="0089359B">
        <w:sdt>
          <w:sdtPr>
            <w:id w:val="572943512"/>
            <w:placeholder>
              <w:docPart w:val="76C286527F554708AB51DA92B4A3B3C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02" w:type="pct"/>
                <w:vAlign w:val="bottom"/>
              </w:tcPr>
              <w:p w:rsidR="00CD0FEC" w:rsidRPr="000E7873" w:rsidRDefault="00CD0FEC" w:rsidP="00CD0FEC">
                <w:pPr>
                  <w:pStyle w:val="Retraitnormal"/>
                </w:pPr>
                <w:r w:rsidRPr="000E7873">
                  <w:rPr>
                    <w:lang w:bidi="fr-FR"/>
                  </w:rPr>
                  <w:t>Adresse</w:t>
                </w:r>
              </w:p>
            </w:tc>
          </w:sdtContent>
        </w:sdt>
        <w:tc>
          <w:tcPr>
            <w:tcW w:w="3598" w:type="pct"/>
            <w:tcBorders>
              <w:bottom w:val="single" w:sz="4" w:space="0" w:color="auto"/>
            </w:tcBorders>
            <w:vAlign w:val="bottom"/>
          </w:tcPr>
          <w:p w:rsidR="00CD0FEC" w:rsidRPr="000E7873" w:rsidRDefault="00CD0FEC" w:rsidP="00CD0FEC">
            <w:pPr>
              <w:spacing w:before="120"/>
            </w:pPr>
          </w:p>
        </w:tc>
      </w:tr>
      <w:tr w:rsidR="00CD0FEC" w:rsidRPr="000E7873" w:rsidTr="0089359B">
        <w:tc>
          <w:tcPr>
            <w:tcW w:w="1402" w:type="pct"/>
            <w:vAlign w:val="bottom"/>
          </w:tcPr>
          <w:p w:rsidR="00CD0FEC" w:rsidRPr="000E7873" w:rsidRDefault="00CD0FEC" w:rsidP="00CD0FEC">
            <w:pPr>
              <w:pStyle w:val="Retraitnormal"/>
            </w:pPr>
            <w:r>
              <w:t xml:space="preserve">Personne de référence </w:t>
            </w:r>
          </w:p>
        </w:tc>
        <w:tc>
          <w:tcPr>
            <w:tcW w:w="3598" w:type="pct"/>
            <w:tcBorders>
              <w:bottom w:val="single" w:sz="4" w:space="0" w:color="auto"/>
            </w:tcBorders>
            <w:vAlign w:val="bottom"/>
          </w:tcPr>
          <w:p w:rsidR="00CD0FEC" w:rsidRPr="000E7873" w:rsidRDefault="00CD0FEC" w:rsidP="00CD0FEC">
            <w:pPr>
              <w:spacing w:before="120"/>
            </w:pPr>
          </w:p>
        </w:tc>
      </w:tr>
      <w:tr w:rsidR="00CD0FEC" w:rsidRPr="000E7873" w:rsidTr="0089359B">
        <w:tc>
          <w:tcPr>
            <w:tcW w:w="1402" w:type="pct"/>
            <w:vAlign w:val="bottom"/>
          </w:tcPr>
          <w:p w:rsidR="00CD0FEC" w:rsidRDefault="00CD0FEC" w:rsidP="00CD0FEC">
            <w:pPr>
              <w:pStyle w:val="Retraitnormal"/>
            </w:pPr>
            <w:r>
              <w:t>Téléphone</w:t>
            </w:r>
          </w:p>
        </w:tc>
        <w:tc>
          <w:tcPr>
            <w:tcW w:w="3598" w:type="pct"/>
            <w:tcBorders>
              <w:bottom w:val="single" w:sz="4" w:space="0" w:color="auto"/>
            </w:tcBorders>
            <w:vAlign w:val="bottom"/>
          </w:tcPr>
          <w:p w:rsidR="00CD0FEC" w:rsidRPr="000E7873" w:rsidRDefault="00CD0FEC" w:rsidP="00CD0FEC">
            <w:pPr>
              <w:spacing w:before="120"/>
            </w:pPr>
          </w:p>
        </w:tc>
      </w:tr>
      <w:tr w:rsidR="00CD0FEC" w:rsidRPr="000E7873" w:rsidTr="0089359B">
        <w:sdt>
          <w:sdtPr>
            <w:id w:val="-965116832"/>
            <w:placeholder>
              <w:docPart w:val="86CC790E69664BC5864497369A4EB5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02" w:type="pct"/>
                <w:vAlign w:val="bottom"/>
              </w:tcPr>
              <w:p w:rsidR="00CD0FEC" w:rsidRPr="000E7873" w:rsidRDefault="00CD0FEC" w:rsidP="00CD0FEC">
                <w:pPr>
                  <w:pStyle w:val="Retraitnormal"/>
                </w:pPr>
                <w:r w:rsidRPr="000E7873">
                  <w:rPr>
                    <w:lang w:bidi="fr-FR"/>
                  </w:rPr>
                  <w:t>E-mail</w:t>
                </w:r>
              </w:p>
            </w:tc>
          </w:sdtContent>
        </w:sdt>
        <w:tc>
          <w:tcPr>
            <w:tcW w:w="3598" w:type="pct"/>
            <w:tcBorders>
              <w:bottom w:val="single" w:sz="4" w:space="0" w:color="auto"/>
            </w:tcBorders>
            <w:vAlign w:val="bottom"/>
          </w:tcPr>
          <w:p w:rsidR="00CD0FEC" w:rsidRPr="000E7873" w:rsidRDefault="00CD0FEC" w:rsidP="00CD0FEC">
            <w:pPr>
              <w:spacing w:before="120"/>
            </w:pPr>
          </w:p>
        </w:tc>
      </w:tr>
      <w:tr w:rsidR="00CD0FEC" w:rsidRPr="000E7873" w:rsidTr="0089359B">
        <w:tc>
          <w:tcPr>
            <w:tcW w:w="1402" w:type="pct"/>
            <w:vAlign w:val="bottom"/>
          </w:tcPr>
          <w:p w:rsidR="00CD0FEC" w:rsidRDefault="00CD0FEC" w:rsidP="00CD0FEC">
            <w:pPr>
              <w:pStyle w:val="Retraitnormal"/>
            </w:pPr>
            <w:r>
              <w:t>Date</w:t>
            </w:r>
          </w:p>
        </w:tc>
        <w:tc>
          <w:tcPr>
            <w:tcW w:w="3598" w:type="pct"/>
            <w:tcBorders>
              <w:bottom w:val="single" w:sz="4" w:space="0" w:color="auto"/>
            </w:tcBorders>
            <w:vAlign w:val="bottom"/>
          </w:tcPr>
          <w:p w:rsidR="00CD0FEC" w:rsidRPr="000E7873" w:rsidRDefault="00CD0FEC" w:rsidP="00CD0FEC">
            <w:pPr>
              <w:spacing w:before="120"/>
            </w:pPr>
          </w:p>
        </w:tc>
      </w:tr>
      <w:tr w:rsidR="00650259" w:rsidRPr="000E7873" w:rsidTr="00CD0FEC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650259" w:rsidRPr="000E787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930D27" w:rsidRDefault="00930D27"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67046</wp:posOffset>
                </wp:positionH>
                <wp:positionV relativeFrom="paragraph">
                  <wp:posOffset>477221</wp:posOffset>
                </wp:positionV>
                <wp:extent cx="9114333" cy="1923691"/>
                <wp:effectExtent l="0" t="0" r="0" b="63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4333" cy="1923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FEC" w:rsidRPr="00F6643D" w:rsidRDefault="00CD0FEC" w:rsidP="00CD0FEC">
                            <w:pPr>
                              <w:rPr>
                                <w:b/>
                                <w:color w:val="731F1C" w:themeColor="accent5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F6643D">
                              <w:rPr>
                                <w:b/>
                                <w:color w:val="731F1C" w:themeColor="accent5"/>
                                <w:sz w:val="24"/>
                                <w:szCs w:val="24"/>
                                <w:lang w:val="fr-CH"/>
                              </w:rPr>
                              <w:t xml:space="preserve">Remarques importantes : </w:t>
                            </w:r>
                          </w:p>
                          <w:p w:rsidR="00CD0FEC" w:rsidRPr="00F6643D" w:rsidRDefault="00CD0FEC" w:rsidP="00CD0FEC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F6643D">
                              <w:rPr>
                                <w:sz w:val="24"/>
                                <w:szCs w:val="24"/>
                                <w:lang w:val="fr-CH"/>
                              </w:rPr>
                              <w:t xml:space="preserve">Nous vous prions de ne pas modifier le formatage de ce formulaire. </w:t>
                            </w:r>
                          </w:p>
                          <w:p w:rsidR="00CD0FEC" w:rsidRPr="00F6643D" w:rsidRDefault="00CD0FEC" w:rsidP="00CD0FEC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F6643D">
                              <w:rPr>
                                <w:sz w:val="24"/>
                                <w:szCs w:val="24"/>
                                <w:lang w:val="fr-CH"/>
                              </w:rPr>
                              <w:t xml:space="preserve">Utilisez une ligne par article, alinéa et lettre ou par chapitre du rapport explicatif. </w:t>
                            </w:r>
                          </w:p>
                          <w:p w:rsidR="00CD0FEC" w:rsidRPr="00F6643D" w:rsidRDefault="00CD0FEC" w:rsidP="00CD0FEC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F6643D">
                              <w:rPr>
                                <w:sz w:val="24"/>
                                <w:szCs w:val="24"/>
                                <w:lang w:val="fr-CH"/>
                              </w:rPr>
                              <w:t xml:space="preserve">Veuillez faire parvenir votre avis </w:t>
                            </w:r>
                            <w:r w:rsidR="006F499A">
                              <w:rPr>
                                <w:sz w:val="24"/>
                                <w:szCs w:val="24"/>
                                <w:lang w:val="fr-CH"/>
                              </w:rPr>
                              <w:t>d’ici au 28 octobre 2020.</w:t>
                            </w:r>
                            <w:bookmarkStart w:id="0" w:name="_GoBack"/>
                            <w:bookmarkEnd w:id="0"/>
                          </w:p>
                          <w:p w:rsidR="00CD0FEC" w:rsidRPr="00F6643D" w:rsidRDefault="00CD0FEC" w:rsidP="00CD0FEC">
                            <w:pPr>
                              <w:pStyle w:val="Paragraphedeliste"/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  <w:p w:rsidR="00CD0FEC" w:rsidRPr="00F6643D" w:rsidRDefault="00F6643D" w:rsidP="00F6643D">
                            <w:pPr>
                              <w:pStyle w:val="Paragraphedeliste"/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CH"/>
                              </w:rPr>
                              <w:t xml:space="preserve">                                               </w:t>
                            </w:r>
                            <w:r w:rsidR="00CD0FEC" w:rsidRPr="00F6643D">
                              <w:rPr>
                                <w:sz w:val="24"/>
                                <w:szCs w:val="24"/>
                                <w:lang w:val="fr-CH"/>
                              </w:rPr>
                              <w:t>Nous vous remercions de votre collaboration !</w:t>
                            </w:r>
                          </w:p>
                          <w:p w:rsidR="003B70FB" w:rsidRPr="00F6643D" w:rsidRDefault="003B70FB" w:rsidP="003B70FB">
                            <w:pPr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  <w:p w:rsidR="003B70FB" w:rsidRPr="00CD0FEC" w:rsidRDefault="003B70FB" w:rsidP="003B70FB">
                            <w:pPr>
                              <w:rPr>
                                <w:sz w:val="22"/>
                                <w:szCs w:val="22"/>
                                <w:lang w:val="fr-CH"/>
                              </w:rPr>
                            </w:pPr>
                          </w:p>
                          <w:p w:rsidR="002B0007" w:rsidRPr="006A4D70" w:rsidRDefault="002B0007" w:rsidP="002B0007">
                            <w:pPr>
                              <w:pStyle w:val="Paragraphedeliste"/>
                              <w:jc w:val="center"/>
                              <w:rPr>
                                <w:sz w:val="22"/>
                                <w:szCs w:val="22"/>
                                <w:lang w:val="fr-CH"/>
                              </w:rPr>
                            </w:pPr>
                            <w:r w:rsidRPr="006A4D70">
                              <w:rPr>
                                <w:sz w:val="22"/>
                                <w:szCs w:val="22"/>
                                <w:lang w:val="fr-CH"/>
                              </w:rPr>
                              <w:t>Nous vous remercions de votre collaboration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5.3pt;margin-top:37.6pt;width:717.65pt;height:15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" fillcolor="white [3201]" stroked="f" strokeweight=".5pt">
                <v:textbox>
                  <w:txbxContent>
                    <w:p w:rsidR="00CD0FEC" w:rsidRPr="00F6643D" w:rsidRDefault="00CD0FEC" w:rsidP="00CD0FEC">
                      <w:pPr>
                        <w:rPr>
                          <w:b/>
                          <w:color w:val="731F1C" w:themeColor="accent5"/>
                          <w:sz w:val="24"/>
                          <w:szCs w:val="24"/>
                          <w:lang w:val="fr-CH"/>
                        </w:rPr>
                      </w:pPr>
                      <w:r w:rsidRPr="00F6643D">
                        <w:rPr>
                          <w:b/>
                          <w:color w:val="731F1C" w:themeColor="accent5"/>
                          <w:sz w:val="24"/>
                          <w:szCs w:val="24"/>
                          <w:lang w:val="fr-CH"/>
                        </w:rPr>
                        <w:t xml:space="preserve">Remarques importantes : </w:t>
                      </w:r>
                    </w:p>
                    <w:p w:rsidR="00CD0FEC" w:rsidRPr="00F6643D" w:rsidRDefault="00CD0FEC" w:rsidP="00CD0FEC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sz w:val="24"/>
                          <w:szCs w:val="24"/>
                          <w:lang w:val="fr-CH"/>
                        </w:rPr>
                      </w:pPr>
                      <w:r w:rsidRPr="00F6643D">
                        <w:rPr>
                          <w:sz w:val="24"/>
                          <w:szCs w:val="24"/>
                          <w:lang w:val="fr-CH"/>
                        </w:rPr>
                        <w:t xml:space="preserve">Nous vous prions de ne pas modifier le formatage de ce formulaire. </w:t>
                      </w:r>
                    </w:p>
                    <w:p w:rsidR="00CD0FEC" w:rsidRPr="00F6643D" w:rsidRDefault="00CD0FEC" w:rsidP="00CD0FEC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sz w:val="24"/>
                          <w:szCs w:val="24"/>
                          <w:lang w:val="fr-CH"/>
                        </w:rPr>
                      </w:pPr>
                      <w:r w:rsidRPr="00F6643D">
                        <w:rPr>
                          <w:sz w:val="24"/>
                          <w:szCs w:val="24"/>
                          <w:lang w:val="fr-CH"/>
                        </w:rPr>
                        <w:t xml:space="preserve">Utilisez une ligne par article, alinéa et lettre ou par chapitre du rapport explicatif. </w:t>
                      </w:r>
                    </w:p>
                    <w:p w:rsidR="00CD0FEC" w:rsidRPr="00F6643D" w:rsidRDefault="00CD0FEC" w:rsidP="00CD0FEC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sz w:val="24"/>
                          <w:szCs w:val="24"/>
                          <w:lang w:val="fr-CH"/>
                        </w:rPr>
                      </w:pPr>
                      <w:r w:rsidRPr="00F6643D">
                        <w:rPr>
                          <w:sz w:val="24"/>
                          <w:szCs w:val="24"/>
                          <w:lang w:val="fr-CH"/>
                        </w:rPr>
                        <w:t xml:space="preserve">Veuillez faire parvenir votre avis </w:t>
                      </w:r>
                      <w:r w:rsidR="006F499A">
                        <w:rPr>
                          <w:sz w:val="24"/>
                          <w:szCs w:val="24"/>
                          <w:lang w:val="fr-CH"/>
                        </w:rPr>
                        <w:t>d’ici au 28 octobre 2020.</w:t>
                      </w:r>
                      <w:bookmarkStart w:id="1" w:name="_GoBack"/>
                      <w:bookmarkEnd w:id="1"/>
                    </w:p>
                    <w:p w:rsidR="00CD0FEC" w:rsidRPr="00F6643D" w:rsidRDefault="00CD0FEC" w:rsidP="00CD0FEC">
                      <w:pPr>
                        <w:pStyle w:val="Paragraphedeliste"/>
                        <w:rPr>
                          <w:sz w:val="24"/>
                          <w:szCs w:val="24"/>
                          <w:lang w:val="fr-CH"/>
                        </w:rPr>
                      </w:pPr>
                    </w:p>
                    <w:p w:rsidR="00CD0FEC" w:rsidRPr="00F6643D" w:rsidRDefault="00F6643D" w:rsidP="00F6643D">
                      <w:pPr>
                        <w:pStyle w:val="Paragraphedeliste"/>
                        <w:rPr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sz w:val="24"/>
                          <w:szCs w:val="24"/>
                          <w:lang w:val="fr-CH"/>
                        </w:rPr>
                        <w:t xml:space="preserve">                                               </w:t>
                      </w:r>
                      <w:r w:rsidR="00CD0FEC" w:rsidRPr="00F6643D">
                        <w:rPr>
                          <w:sz w:val="24"/>
                          <w:szCs w:val="24"/>
                          <w:lang w:val="fr-CH"/>
                        </w:rPr>
                        <w:t>Nous vous remercions de votre collaboration !</w:t>
                      </w:r>
                    </w:p>
                    <w:p w:rsidR="003B70FB" w:rsidRPr="00F6643D" w:rsidRDefault="003B70FB" w:rsidP="003B70FB">
                      <w:pPr>
                        <w:rPr>
                          <w:sz w:val="24"/>
                          <w:szCs w:val="24"/>
                          <w:lang w:val="fr-CH"/>
                        </w:rPr>
                      </w:pPr>
                    </w:p>
                    <w:p w:rsidR="003B70FB" w:rsidRPr="00CD0FEC" w:rsidRDefault="003B70FB" w:rsidP="003B70FB">
                      <w:pPr>
                        <w:rPr>
                          <w:sz w:val="22"/>
                          <w:szCs w:val="22"/>
                          <w:lang w:val="fr-CH"/>
                        </w:rPr>
                      </w:pPr>
                    </w:p>
                    <w:p w:rsidR="002B0007" w:rsidRPr="006A4D70" w:rsidRDefault="002B0007" w:rsidP="002B0007">
                      <w:pPr>
                        <w:pStyle w:val="Paragraphedeliste"/>
                        <w:jc w:val="center"/>
                        <w:rPr>
                          <w:sz w:val="22"/>
                          <w:szCs w:val="22"/>
                          <w:lang w:val="fr-CH"/>
                        </w:rPr>
                      </w:pPr>
                      <w:r w:rsidRPr="006A4D70">
                        <w:rPr>
                          <w:sz w:val="22"/>
                          <w:szCs w:val="22"/>
                          <w:lang w:val="fr-CH"/>
                        </w:rPr>
                        <w:t>Nous vous remercions de votre collaboration !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11270"/>
      </w:tblGrid>
      <w:tr w:rsidR="00930D27" w:rsidRPr="000E7873" w:rsidTr="00977F99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930D27" w:rsidRPr="000E7873" w:rsidRDefault="00930D27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62DEE" w:rsidRPr="00E11DF7" w:rsidTr="00B6156D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562DEE" w:rsidRPr="00801340" w:rsidRDefault="00562DEE" w:rsidP="00B6156D">
            <w:pPr>
              <w:rPr>
                <w:rFonts w:asciiTheme="majorHAnsi" w:hAnsiTheme="majorHAnsi"/>
                <w:b/>
                <w:sz w:val="8"/>
                <w:lang w:val="de-CH"/>
              </w:rPr>
            </w:pPr>
          </w:p>
        </w:tc>
      </w:tr>
      <w:tr w:rsidR="00562DEE" w:rsidRPr="00CD0FEC" w:rsidTr="00E7388B">
        <w:tc>
          <w:tcPr>
            <w:tcW w:w="5000" w:type="pct"/>
            <w:gridSpan w:val="2"/>
            <w:shd w:val="clear" w:color="auto" w:fill="FF0000"/>
          </w:tcPr>
          <w:p w:rsidR="00562DEE" w:rsidRPr="00CD0FEC" w:rsidRDefault="00CD0FEC" w:rsidP="00CD0FEC">
            <w:pPr>
              <w:pStyle w:val="Titre1"/>
              <w:outlineLvl w:val="0"/>
              <w:rPr>
                <w:lang w:val="fr-CH"/>
              </w:rPr>
            </w:pPr>
            <w:r>
              <w:t xml:space="preserve">Commentaires généraux sur l’avant-projet de </w:t>
            </w:r>
            <w:r w:rsidR="001F7DE5">
              <w:t xml:space="preserve">la </w:t>
            </w:r>
            <w:r>
              <w:t>révision partielle et sur le rapport explicatif</w:t>
            </w:r>
          </w:p>
        </w:tc>
      </w:tr>
      <w:tr w:rsidR="00562DEE" w:rsidRPr="00C85B9D" w:rsidTr="00562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4" w:type="pct"/>
          </w:tcPr>
          <w:p w:rsidR="00562DEE" w:rsidRPr="00C85B9D" w:rsidRDefault="00CD0FEC" w:rsidP="00851A7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Nom </w:t>
            </w:r>
            <w:r w:rsidR="00CF1395" w:rsidRPr="00C85B9D">
              <w:rPr>
                <w:b/>
                <w:sz w:val="24"/>
                <w:szCs w:val="24"/>
              </w:rPr>
              <w:t xml:space="preserve">/ </w:t>
            </w:r>
            <w:r w:rsidR="00851A7D" w:rsidRPr="00C85B9D">
              <w:rPr>
                <w:b/>
                <w:sz w:val="24"/>
                <w:szCs w:val="24"/>
              </w:rPr>
              <w:t>Organisation</w:t>
            </w:r>
            <w:r w:rsidR="00CF1395" w:rsidRPr="00C85B9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16" w:type="pct"/>
          </w:tcPr>
          <w:p w:rsidR="00562DEE" w:rsidRPr="00C85B9D" w:rsidRDefault="00CD0FEC" w:rsidP="00E677FE">
            <w:pPr>
              <w:rPr>
                <w:b/>
                <w:sz w:val="24"/>
                <w:szCs w:val="24"/>
              </w:rPr>
            </w:pPr>
            <w:r w:rsidRPr="00CD0FEC">
              <w:rPr>
                <w:b/>
                <w:sz w:val="24"/>
                <w:szCs w:val="24"/>
              </w:rPr>
              <w:t>Commentaire / Observation</w:t>
            </w:r>
          </w:p>
        </w:tc>
      </w:tr>
      <w:tr w:rsidR="00562DEE" w:rsidTr="00562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4" w:type="pct"/>
          </w:tcPr>
          <w:p w:rsidR="00562DEE" w:rsidRDefault="00562DEE" w:rsidP="00851A7D">
            <w:pPr>
              <w:spacing w:line="600" w:lineRule="auto"/>
            </w:pPr>
          </w:p>
        </w:tc>
        <w:tc>
          <w:tcPr>
            <w:tcW w:w="3916" w:type="pct"/>
          </w:tcPr>
          <w:p w:rsidR="00562DEE" w:rsidRDefault="00562DEE" w:rsidP="00851A7D">
            <w:pPr>
              <w:spacing w:line="600" w:lineRule="auto"/>
            </w:pPr>
          </w:p>
        </w:tc>
      </w:tr>
      <w:tr w:rsidR="00562DEE" w:rsidTr="00562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4" w:type="pct"/>
          </w:tcPr>
          <w:p w:rsidR="00562DEE" w:rsidRDefault="00562DEE" w:rsidP="00851A7D">
            <w:pPr>
              <w:spacing w:line="600" w:lineRule="auto"/>
            </w:pPr>
          </w:p>
        </w:tc>
        <w:tc>
          <w:tcPr>
            <w:tcW w:w="3916" w:type="pct"/>
          </w:tcPr>
          <w:p w:rsidR="00562DEE" w:rsidRDefault="00562DEE" w:rsidP="00851A7D">
            <w:pPr>
              <w:spacing w:line="600" w:lineRule="auto"/>
            </w:pPr>
          </w:p>
        </w:tc>
      </w:tr>
      <w:tr w:rsidR="00562DEE" w:rsidTr="00562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4" w:type="pct"/>
          </w:tcPr>
          <w:p w:rsidR="00562DEE" w:rsidRDefault="00562DEE" w:rsidP="00851A7D">
            <w:pPr>
              <w:spacing w:line="600" w:lineRule="auto"/>
            </w:pPr>
          </w:p>
        </w:tc>
        <w:tc>
          <w:tcPr>
            <w:tcW w:w="3916" w:type="pct"/>
          </w:tcPr>
          <w:p w:rsidR="00562DEE" w:rsidRDefault="00562DEE" w:rsidP="00851A7D">
            <w:pPr>
              <w:spacing w:line="600" w:lineRule="auto"/>
            </w:pPr>
          </w:p>
        </w:tc>
      </w:tr>
      <w:tr w:rsidR="00562DEE" w:rsidTr="00562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84" w:type="pct"/>
          </w:tcPr>
          <w:p w:rsidR="00562DEE" w:rsidRDefault="00562DEE" w:rsidP="00851A7D">
            <w:pPr>
              <w:spacing w:line="600" w:lineRule="auto"/>
            </w:pPr>
          </w:p>
        </w:tc>
        <w:tc>
          <w:tcPr>
            <w:tcW w:w="3916" w:type="pct"/>
          </w:tcPr>
          <w:p w:rsidR="00562DEE" w:rsidRDefault="00562DEE" w:rsidP="00851A7D">
            <w:pPr>
              <w:spacing w:line="600" w:lineRule="auto"/>
            </w:pPr>
          </w:p>
        </w:tc>
      </w:tr>
    </w:tbl>
    <w:p w:rsidR="007D2FAA" w:rsidRDefault="007D2FAA">
      <w:pPr>
        <w:rPr>
          <w:sz w:val="16"/>
          <w:szCs w:val="16"/>
          <w:lang w:val="de-CH"/>
        </w:rPr>
      </w:pPr>
    </w:p>
    <w:p w:rsidR="003406FC" w:rsidRPr="00092C44" w:rsidRDefault="003406FC">
      <w:pPr>
        <w:rPr>
          <w:sz w:val="16"/>
          <w:szCs w:val="16"/>
          <w:lang w:val="de-CH"/>
        </w:rPr>
      </w:pPr>
    </w:p>
    <w:tbl>
      <w:tblPr>
        <w:tblStyle w:val="Grilledutableau"/>
        <w:tblW w:w="50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0"/>
        <w:gridCol w:w="815"/>
        <w:gridCol w:w="6041"/>
        <w:gridCol w:w="4202"/>
      </w:tblGrid>
      <w:tr w:rsidR="00454AD9" w:rsidRPr="006D012C" w:rsidTr="00E7388B">
        <w:tc>
          <w:tcPr>
            <w:tcW w:w="5000" w:type="pct"/>
            <w:gridSpan w:val="5"/>
            <w:shd w:val="clear" w:color="auto" w:fill="FF0000"/>
          </w:tcPr>
          <w:p w:rsidR="00454AD9" w:rsidRPr="006D012C" w:rsidRDefault="00F205F3" w:rsidP="00076140">
            <w:pPr>
              <w:pStyle w:val="Titre1"/>
              <w:outlineLvl w:val="0"/>
              <w:rPr>
                <w:lang w:val="fr-CH"/>
              </w:rPr>
            </w:pPr>
            <w:r w:rsidRPr="006D012C">
              <w:rPr>
                <w:highlight w:val="red"/>
                <w:lang w:val="fr-CH"/>
              </w:rPr>
              <w:t>Article</w:t>
            </w:r>
            <w:r w:rsidR="008F4155" w:rsidRPr="006D012C">
              <w:rPr>
                <w:highlight w:val="red"/>
                <w:lang w:val="fr-CH"/>
              </w:rPr>
              <w:t xml:space="preserve"> 2: </w:t>
            </w:r>
            <w:r w:rsidRPr="006D012C">
              <w:rPr>
                <w:highlight w:val="red"/>
                <w:lang w:val="fr-CH"/>
              </w:rPr>
              <w:t xml:space="preserve">Êtes-vous favorable à </w:t>
            </w:r>
            <w:r w:rsidR="001F7DE5">
              <w:rPr>
                <w:highlight w:val="red"/>
                <w:lang w:val="fr-CH"/>
              </w:rPr>
              <w:t>l’</w:t>
            </w:r>
            <w:r w:rsidRPr="006D012C">
              <w:rPr>
                <w:highlight w:val="red"/>
                <w:lang w:val="fr-CH"/>
              </w:rPr>
              <w:t>adapt</w:t>
            </w:r>
            <w:r w:rsidR="00076140">
              <w:rPr>
                <w:highlight w:val="red"/>
                <w:lang w:val="fr-CH"/>
              </w:rPr>
              <w:t>at</w:t>
            </w:r>
            <w:r w:rsidRPr="006D012C">
              <w:rPr>
                <w:highlight w:val="red"/>
                <w:lang w:val="fr-CH"/>
              </w:rPr>
              <w:t xml:space="preserve">ion de </w:t>
            </w:r>
            <w:r w:rsidR="00076140">
              <w:rPr>
                <w:highlight w:val="red"/>
                <w:lang w:val="fr-CH"/>
              </w:rPr>
              <w:t>ces</w:t>
            </w:r>
            <w:r w:rsidRPr="00076140">
              <w:rPr>
                <w:highlight w:val="red"/>
                <w:lang w:val="fr-CH"/>
              </w:rPr>
              <w:t xml:space="preserve"> </w:t>
            </w:r>
            <w:r w:rsidR="005D256D" w:rsidRPr="00076140">
              <w:rPr>
                <w:highlight w:val="red"/>
                <w:lang w:val="fr-CH"/>
              </w:rPr>
              <w:t>définition</w:t>
            </w:r>
            <w:r w:rsidR="00076140">
              <w:rPr>
                <w:highlight w:val="red"/>
                <w:lang w:val="fr-CH"/>
              </w:rPr>
              <w:t>s</w:t>
            </w:r>
            <w:r w:rsidR="005844D1">
              <w:rPr>
                <w:highlight w:val="red"/>
                <w:lang w:val="fr-CH"/>
              </w:rPr>
              <w:t xml:space="preserve"> </w:t>
            </w:r>
            <w:r w:rsidR="00AD12A3">
              <w:rPr>
                <w:highlight w:val="red"/>
                <w:lang w:val="fr-CH"/>
              </w:rPr>
              <w:t>personnes handicapées</w:t>
            </w:r>
            <w:r w:rsidR="003406FC" w:rsidRPr="00076140">
              <w:rPr>
                <w:highlight w:val="red"/>
                <w:lang w:val="fr-CH"/>
              </w:rPr>
              <w:t>?</w:t>
            </w:r>
            <w:r w:rsidR="008F4155" w:rsidRPr="00076140">
              <w:rPr>
                <w:highlight w:val="red"/>
                <w:lang w:val="fr-CH"/>
              </w:rPr>
              <w:t xml:space="preserve"> </w:t>
            </w:r>
          </w:p>
        </w:tc>
      </w:tr>
      <w:tr w:rsidR="00CD0FEC" w:rsidRPr="003406FC" w:rsidTr="008F41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4" w:type="pct"/>
          </w:tcPr>
          <w:p w:rsidR="00CD0FEC" w:rsidRPr="00851A7D" w:rsidRDefault="00CD0FEC" w:rsidP="00CD0FEC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  <w:lang w:val="de-CH"/>
              </w:rPr>
              <w:t>Nom</w:t>
            </w:r>
            <w:proofErr w:type="spellEnd"/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/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Organisation</w:t>
            </w:r>
          </w:p>
        </w:tc>
        <w:tc>
          <w:tcPr>
            <w:tcW w:w="339" w:type="pct"/>
          </w:tcPr>
          <w:p w:rsidR="00CD0FEC" w:rsidRPr="00851A7D" w:rsidRDefault="00CD0FEC" w:rsidP="00CD0FEC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  <w:lang w:val="de-CH"/>
              </w:rPr>
              <w:t>oui</w:t>
            </w:r>
            <w:proofErr w:type="spellEnd"/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</w:p>
        </w:tc>
        <w:tc>
          <w:tcPr>
            <w:tcW w:w="279" w:type="pct"/>
          </w:tcPr>
          <w:p w:rsidR="00CD0FEC" w:rsidRPr="00851A7D" w:rsidRDefault="00CD0FEC" w:rsidP="00CD0FEC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>
              <w:rPr>
                <w:rFonts w:cstheme="minorHAnsi"/>
                <w:b/>
                <w:sz w:val="24"/>
                <w:szCs w:val="24"/>
                <w:lang w:val="de-CH"/>
              </w:rPr>
              <w:t>non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</w:p>
        </w:tc>
        <w:tc>
          <w:tcPr>
            <w:tcW w:w="2069" w:type="pct"/>
          </w:tcPr>
          <w:p w:rsidR="00CD0FEC" w:rsidRPr="003406FC" w:rsidRDefault="00CD0FEC" w:rsidP="00CD0FEC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 w:rsidRPr="00CD0FEC">
              <w:rPr>
                <w:b/>
                <w:sz w:val="24"/>
                <w:szCs w:val="24"/>
              </w:rPr>
              <w:t>Commentaire / Observation</w:t>
            </w:r>
          </w:p>
        </w:tc>
        <w:tc>
          <w:tcPr>
            <w:tcW w:w="1439" w:type="pct"/>
          </w:tcPr>
          <w:p w:rsidR="00CD0FEC" w:rsidRPr="00CD0FEC" w:rsidRDefault="00CD0FEC" w:rsidP="00CD0FEC">
            <w:pPr>
              <w:rPr>
                <w:rFonts w:cstheme="minorHAnsi"/>
                <w:b/>
                <w:sz w:val="24"/>
                <w:szCs w:val="24"/>
              </w:rPr>
            </w:pPr>
            <w:r w:rsidRPr="00CD0FEC">
              <w:rPr>
                <w:rFonts w:cstheme="minorHAnsi"/>
                <w:b/>
                <w:sz w:val="24"/>
                <w:szCs w:val="24"/>
              </w:rPr>
              <w:t xml:space="preserve">Proposition de modification (texte) </w:t>
            </w:r>
          </w:p>
        </w:tc>
      </w:tr>
      <w:tr w:rsidR="00CD0FEC" w:rsidRPr="003406FC" w:rsidTr="008F41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CD0FEC" w:rsidRPr="003406FC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339" w:type="pct"/>
          </w:tcPr>
          <w:p w:rsidR="00CD0FEC" w:rsidRPr="003406FC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79" w:type="pct"/>
          </w:tcPr>
          <w:p w:rsidR="00CD0FEC" w:rsidRPr="003406FC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069" w:type="pct"/>
          </w:tcPr>
          <w:p w:rsidR="00CD0FEC" w:rsidRPr="003406FC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439" w:type="pct"/>
          </w:tcPr>
          <w:p w:rsidR="00CD0FEC" w:rsidRPr="003406FC" w:rsidRDefault="00CD0FEC" w:rsidP="00CD0FEC">
            <w:pPr>
              <w:rPr>
                <w:rFonts w:cstheme="minorHAnsi"/>
                <w:lang w:val="de-CH"/>
              </w:rPr>
            </w:pPr>
          </w:p>
        </w:tc>
      </w:tr>
    </w:tbl>
    <w:p w:rsidR="003406FC" w:rsidRDefault="003406FC" w:rsidP="00092C44">
      <w:pPr>
        <w:spacing w:after="0"/>
        <w:rPr>
          <w:sz w:val="16"/>
          <w:szCs w:val="16"/>
          <w:lang w:val="de-CH"/>
        </w:rPr>
      </w:pPr>
      <w:r>
        <w:rPr>
          <w:sz w:val="16"/>
          <w:szCs w:val="16"/>
          <w:lang w:val="de-CH"/>
        </w:rPr>
        <w:br w:type="page"/>
      </w:r>
    </w:p>
    <w:tbl>
      <w:tblPr>
        <w:tblStyle w:val="Grilledutableau"/>
        <w:tblW w:w="50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0"/>
        <w:gridCol w:w="815"/>
        <w:gridCol w:w="6041"/>
        <w:gridCol w:w="4202"/>
      </w:tblGrid>
      <w:tr w:rsidR="00052D31" w:rsidRPr="006D012C" w:rsidTr="005F6514">
        <w:tc>
          <w:tcPr>
            <w:tcW w:w="5000" w:type="pct"/>
            <w:gridSpan w:val="5"/>
            <w:shd w:val="clear" w:color="auto" w:fill="FF0000"/>
          </w:tcPr>
          <w:p w:rsidR="00052D31" w:rsidRPr="006D012C" w:rsidRDefault="00052D31" w:rsidP="00052D31">
            <w:pPr>
              <w:pStyle w:val="Titre1"/>
              <w:outlineLvl w:val="0"/>
              <w:rPr>
                <w:lang w:val="fr-CH"/>
              </w:rPr>
            </w:pPr>
            <w:r w:rsidRPr="006D012C">
              <w:rPr>
                <w:highlight w:val="red"/>
                <w:lang w:val="fr-CH"/>
              </w:rPr>
              <w:lastRenderedPageBreak/>
              <w:t>Article 2</w:t>
            </w:r>
            <w:r>
              <w:rPr>
                <w:highlight w:val="red"/>
                <w:lang w:val="fr-CH"/>
              </w:rPr>
              <w:t>7</w:t>
            </w:r>
            <w:r w:rsidRPr="006D012C">
              <w:rPr>
                <w:highlight w:val="red"/>
                <w:lang w:val="fr-CH"/>
              </w:rPr>
              <w:t xml:space="preserve">: Êtes-vous favorable </w:t>
            </w:r>
            <w:r>
              <w:rPr>
                <w:highlight w:val="red"/>
                <w:lang w:val="fr-CH"/>
              </w:rPr>
              <w:t>aux adaptations</w:t>
            </w:r>
            <w:r w:rsidRPr="006D012C">
              <w:rPr>
                <w:highlight w:val="red"/>
                <w:lang w:val="fr-CH"/>
              </w:rPr>
              <w:t xml:space="preserve"> de</w:t>
            </w:r>
            <w:r>
              <w:rPr>
                <w:highlight w:val="red"/>
                <w:lang w:val="fr-CH"/>
              </w:rPr>
              <w:t xml:space="preserve">s règles de financement des </w:t>
            </w:r>
            <w:proofErr w:type="spellStart"/>
            <w:r>
              <w:rPr>
                <w:highlight w:val="red"/>
                <w:lang w:val="fr-CH"/>
              </w:rPr>
              <w:t>invetissements</w:t>
            </w:r>
            <w:proofErr w:type="spellEnd"/>
            <w:r w:rsidRPr="00076140">
              <w:rPr>
                <w:highlight w:val="red"/>
                <w:lang w:val="fr-CH"/>
              </w:rPr>
              <w:t xml:space="preserve">? </w:t>
            </w:r>
          </w:p>
        </w:tc>
      </w:tr>
      <w:tr w:rsidR="00052D31" w:rsidRPr="003406FC" w:rsidTr="005F65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4" w:type="pct"/>
          </w:tcPr>
          <w:p w:rsidR="00052D31" w:rsidRPr="00851A7D" w:rsidRDefault="00052D31" w:rsidP="005F6514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  <w:lang w:val="de-CH"/>
              </w:rPr>
              <w:t>Nom</w:t>
            </w:r>
            <w:proofErr w:type="spellEnd"/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/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Organisation</w:t>
            </w:r>
          </w:p>
        </w:tc>
        <w:tc>
          <w:tcPr>
            <w:tcW w:w="339" w:type="pct"/>
          </w:tcPr>
          <w:p w:rsidR="00052D31" w:rsidRPr="00851A7D" w:rsidRDefault="00052D31" w:rsidP="005F6514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  <w:lang w:val="de-CH"/>
              </w:rPr>
              <w:t>oui</w:t>
            </w:r>
            <w:proofErr w:type="spellEnd"/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</w:p>
        </w:tc>
        <w:tc>
          <w:tcPr>
            <w:tcW w:w="279" w:type="pct"/>
          </w:tcPr>
          <w:p w:rsidR="00052D31" w:rsidRPr="00851A7D" w:rsidRDefault="00052D31" w:rsidP="005F6514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>
              <w:rPr>
                <w:rFonts w:cstheme="minorHAnsi"/>
                <w:b/>
                <w:sz w:val="24"/>
                <w:szCs w:val="24"/>
                <w:lang w:val="de-CH"/>
              </w:rPr>
              <w:t>non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</w:p>
        </w:tc>
        <w:tc>
          <w:tcPr>
            <w:tcW w:w="2069" w:type="pct"/>
          </w:tcPr>
          <w:p w:rsidR="00052D31" w:rsidRPr="003406FC" w:rsidRDefault="00052D31" w:rsidP="005F6514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 w:rsidRPr="00CD0FEC">
              <w:rPr>
                <w:b/>
                <w:sz w:val="24"/>
                <w:szCs w:val="24"/>
              </w:rPr>
              <w:t>Commentaire / Observation</w:t>
            </w:r>
          </w:p>
        </w:tc>
        <w:tc>
          <w:tcPr>
            <w:tcW w:w="1439" w:type="pct"/>
          </w:tcPr>
          <w:p w:rsidR="00052D31" w:rsidRPr="00CD0FEC" w:rsidRDefault="00052D31" w:rsidP="005F6514">
            <w:pPr>
              <w:rPr>
                <w:rFonts w:cstheme="minorHAnsi"/>
                <w:b/>
                <w:sz w:val="24"/>
                <w:szCs w:val="24"/>
              </w:rPr>
            </w:pPr>
            <w:r w:rsidRPr="00CD0FEC">
              <w:rPr>
                <w:rFonts w:cstheme="minorHAnsi"/>
                <w:b/>
                <w:sz w:val="24"/>
                <w:szCs w:val="24"/>
              </w:rPr>
              <w:t xml:space="preserve">Proposition de modification (texte) </w:t>
            </w:r>
          </w:p>
        </w:tc>
      </w:tr>
      <w:tr w:rsidR="00052D31" w:rsidRPr="003406FC" w:rsidTr="005F65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052D31" w:rsidRPr="003406FC" w:rsidRDefault="00052D31" w:rsidP="005F6514">
            <w:pPr>
              <w:rPr>
                <w:rFonts w:cstheme="minorHAnsi"/>
                <w:lang w:val="de-CH"/>
              </w:rPr>
            </w:pPr>
          </w:p>
        </w:tc>
        <w:tc>
          <w:tcPr>
            <w:tcW w:w="339" w:type="pct"/>
          </w:tcPr>
          <w:p w:rsidR="00052D31" w:rsidRPr="003406FC" w:rsidRDefault="00052D31" w:rsidP="005F6514">
            <w:pPr>
              <w:rPr>
                <w:rFonts w:cstheme="minorHAnsi"/>
                <w:lang w:val="de-CH"/>
              </w:rPr>
            </w:pPr>
          </w:p>
        </w:tc>
        <w:tc>
          <w:tcPr>
            <w:tcW w:w="279" w:type="pct"/>
          </w:tcPr>
          <w:p w:rsidR="00052D31" w:rsidRPr="003406FC" w:rsidRDefault="00052D31" w:rsidP="005F6514">
            <w:pPr>
              <w:rPr>
                <w:rFonts w:cstheme="minorHAnsi"/>
                <w:lang w:val="de-CH"/>
              </w:rPr>
            </w:pPr>
          </w:p>
        </w:tc>
        <w:tc>
          <w:tcPr>
            <w:tcW w:w="2069" w:type="pct"/>
          </w:tcPr>
          <w:p w:rsidR="00052D31" w:rsidRPr="003406FC" w:rsidRDefault="00052D31" w:rsidP="005F6514">
            <w:pPr>
              <w:rPr>
                <w:rFonts w:cstheme="minorHAnsi"/>
                <w:lang w:val="de-CH"/>
              </w:rPr>
            </w:pPr>
          </w:p>
        </w:tc>
        <w:tc>
          <w:tcPr>
            <w:tcW w:w="1439" w:type="pct"/>
          </w:tcPr>
          <w:p w:rsidR="00052D31" w:rsidRPr="003406FC" w:rsidRDefault="00052D31" w:rsidP="005F6514">
            <w:pPr>
              <w:rPr>
                <w:rFonts w:cstheme="minorHAnsi"/>
                <w:lang w:val="de-CH"/>
              </w:rPr>
            </w:pPr>
          </w:p>
        </w:tc>
      </w:tr>
    </w:tbl>
    <w:p w:rsidR="00052D31" w:rsidRDefault="00052D31" w:rsidP="00092C44">
      <w:pPr>
        <w:spacing w:after="0"/>
        <w:rPr>
          <w:sz w:val="16"/>
          <w:szCs w:val="16"/>
          <w:lang w:val="de-CH"/>
        </w:rPr>
      </w:pPr>
    </w:p>
    <w:p w:rsidR="008F4155" w:rsidRDefault="008F4155" w:rsidP="00092C44">
      <w:pPr>
        <w:spacing w:after="0"/>
        <w:rPr>
          <w:sz w:val="16"/>
          <w:szCs w:val="16"/>
          <w:lang w:val="de-CH"/>
        </w:rPr>
      </w:pPr>
    </w:p>
    <w:tbl>
      <w:tblPr>
        <w:tblStyle w:val="Grilledutableau"/>
        <w:tblW w:w="50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00"/>
      </w:tblGrid>
      <w:tr w:rsidR="008F4155" w:rsidRPr="003406FC" w:rsidTr="00096DFB">
        <w:trPr>
          <w:trHeight w:val="794"/>
        </w:trPr>
        <w:tc>
          <w:tcPr>
            <w:tcW w:w="5000" w:type="pct"/>
            <w:shd w:val="clear" w:color="auto" w:fill="FF0000"/>
          </w:tcPr>
          <w:p w:rsidR="008F4155" w:rsidRPr="00E7388B" w:rsidRDefault="00F205F3" w:rsidP="00F205F3">
            <w:pPr>
              <w:pStyle w:val="Titre1"/>
              <w:outlineLvl w:val="0"/>
              <w:rPr>
                <w:sz w:val="32"/>
                <w:szCs w:val="32"/>
                <w:lang w:val="de-CH"/>
              </w:rPr>
            </w:pPr>
            <w:proofErr w:type="spellStart"/>
            <w:r>
              <w:rPr>
                <w:sz w:val="32"/>
                <w:szCs w:val="32"/>
                <w:lang w:val="de-CH"/>
              </w:rPr>
              <w:t>Introduction</w:t>
            </w:r>
            <w:proofErr w:type="spellEnd"/>
            <w:r w:rsidR="00E7388B" w:rsidRPr="00E7388B">
              <w:rPr>
                <w:sz w:val="32"/>
                <w:szCs w:val="32"/>
                <w:lang w:val="de-CH"/>
              </w:rPr>
              <w:t xml:space="preserve"> </w:t>
            </w:r>
            <w:proofErr w:type="spellStart"/>
            <w:r>
              <w:rPr>
                <w:sz w:val="32"/>
                <w:szCs w:val="32"/>
                <w:lang w:val="de-CH"/>
              </w:rPr>
              <w:t>chapitre</w:t>
            </w:r>
            <w:proofErr w:type="spellEnd"/>
            <w:r w:rsidR="00E7388B" w:rsidRPr="00E7388B">
              <w:rPr>
                <w:sz w:val="32"/>
                <w:szCs w:val="32"/>
                <w:lang w:val="de-CH"/>
              </w:rPr>
              <w:t xml:space="preserve"> 5A:</w:t>
            </w:r>
          </w:p>
        </w:tc>
      </w:tr>
    </w:tbl>
    <w:p w:rsidR="008F4155" w:rsidRDefault="008F4155" w:rsidP="00092C44">
      <w:pPr>
        <w:spacing w:after="0"/>
        <w:rPr>
          <w:sz w:val="16"/>
          <w:szCs w:val="16"/>
          <w:lang w:val="de-CH"/>
        </w:rPr>
      </w:pPr>
    </w:p>
    <w:tbl>
      <w:tblPr>
        <w:tblStyle w:val="Grilledutableau"/>
        <w:tblW w:w="50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123"/>
        <w:gridCol w:w="712"/>
        <w:gridCol w:w="851"/>
        <w:gridCol w:w="868"/>
        <w:gridCol w:w="4536"/>
        <w:gridCol w:w="5083"/>
        <w:gridCol w:w="9"/>
      </w:tblGrid>
      <w:tr w:rsidR="003406FC" w:rsidRPr="00F205F3" w:rsidTr="00025F2D">
        <w:tc>
          <w:tcPr>
            <w:tcW w:w="98" w:type="pct"/>
            <w:shd w:val="clear" w:color="auto" w:fill="FF0000"/>
          </w:tcPr>
          <w:p w:rsidR="003406FC" w:rsidRDefault="003406FC" w:rsidP="00025F2D">
            <w:pPr>
              <w:pStyle w:val="Titre1"/>
              <w:outlineLvl w:val="0"/>
              <w:rPr>
                <w:lang w:val="de-CH"/>
              </w:rPr>
            </w:pPr>
          </w:p>
        </w:tc>
        <w:tc>
          <w:tcPr>
            <w:tcW w:w="4902" w:type="pct"/>
            <w:gridSpan w:val="7"/>
            <w:shd w:val="clear" w:color="auto" w:fill="FF0000"/>
          </w:tcPr>
          <w:p w:rsidR="003406FC" w:rsidRPr="00F205F3" w:rsidRDefault="003406FC" w:rsidP="005844D1">
            <w:pPr>
              <w:pStyle w:val="Titre1"/>
              <w:outlineLvl w:val="0"/>
              <w:rPr>
                <w:lang w:val="fr-CH"/>
              </w:rPr>
            </w:pPr>
            <w:r w:rsidRPr="00F205F3">
              <w:rPr>
                <w:lang w:val="fr-CH"/>
              </w:rPr>
              <w:t>Art</w:t>
            </w:r>
            <w:r w:rsidR="00076140">
              <w:rPr>
                <w:lang w:val="fr-CH"/>
              </w:rPr>
              <w:t>icle</w:t>
            </w:r>
            <w:r w:rsidRPr="00F205F3">
              <w:rPr>
                <w:lang w:val="fr-CH"/>
              </w:rPr>
              <w:t xml:space="preserve"> 35a </w:t>
            </w:r>
            <w:r w:rsidR="00076140" w:rsidRPr="00076140">
              <w:rPr>
                <w:lang w:val="fr-CH"/>
              </w:rPr>
              <w:t xml:space="preserve">– </w:t>
            </w:r>
            <w:r w:rsidR="00312556">
              <w:rPr>
                <w:lang w:val="fr-CH"/>
              </w:rPr>
              <w:t>35g</w:t>
            </w:r>
            <w:r w:rsidR="005844D1">
              <w:rPr>
                <w:lang w:val="fr-CH"/>
              </w:rPr>
              <w:t>:</w:t>
            </w:r>
            <w:r w:rsidRPr="00F205F3">
              <w:rPr>
                <w:lang w:val="fr-CH"/>
              </w:rPr>
              <w:t xml:space="preserve"> </w:t>
            </w:r>
            <w:r w:rsidR="00057B41">
              <w:rPr>
                <w:lang w:val="fr-CH"/>
              </w:rPr>
              <w:t>Êtes-vous favor</w:t>
            </w:r>
            <w:r w:rsidR="00F205F3" w:rsidRPr="00F205F3">
              <w:rPr>
                <w:lang w:val="fr-CH"/>
              </w:rPr>
              <w:t xml:space="preserve">ables à l’ajout </w:t>
            </w:r>
            <w:r w:rsidR="005844D1">
              <w:rPr>
                <w:lang w:val="fr-CH"/>
              </w:rPr>
              <w:t>du chapitre 5A sur les droits des personnes handicapées</w:t>
            </w:r>
            <w:r w:rsidR="00025F2D" w:rsidRPr="00F205F3">
              <w:rPr>
                <w:lang w:val="fr-CH"/>
              </w:rPr>
              <w:t>?</w:t>
            </w:r>
          </w:p>
        </w:tc>
      </w:tr>
      <w:tr w:rsidR="00CD0FEC" w:rsidRPr="00F205F3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</w:trPr>
        <w:tc>
          <w:tcPr>
            <w:tcW w:w="832" w:type="pct"/>
            <w:gridSpan w:val="2"/>
          </w:tcPr>
          <w:p w:rsidR="00CD0FEC" w:rsidRPr="00851A7D" w:rsidRDefault="00CD0FEC" w:rsidP="00CD0FEC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  <w:lang w:val="de-CH"/>
              </w:rPr>
              <w:t>Nom</w:t>
            </w:r>
            <w:proofErr w:type="spellEnd"/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/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Organisation</w:t>
            </w:r>
          </w:p>
        </w:tc>
        <w:tc>
          <w:tcPr>
            <w:tcW w:w="246" w:type="pct"/>
          </w:tcPr>
          <w:p w:rsidR="00CD0FEC" w:rsidRDefault="00CD0FEC" w:rsidP="00CD0FEC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  <w:lang w:val="de-CH"/>
              </w:rPr>
              <w:t>Let</w:t>
            </w:r>
            <w:proofErr w:type="spellEnd"/>
            <w:r>
              <w:rPr>
                <w:rFonts w:cstheme="minorHAnsi"/>
                <w:b/>
                <w:sz w:val="24"/>
                <w:szCs w:val="24"/>
                <w:lang w:val="de-CH"/>
              </w:rPr>
              <w:t>..</w:t>
            </w:r>
          </w:p>
        </w:tc>
        <w:tc>
          <w:tcPr>
            <w:tcW w:w="294" w:type="pct"/>
          </w:tcPr>
          <w:p w:rsidR="00CD0FEC" w:rsidRPr="00851A7D" w:rsidRDefault="00CD0FEC" w:rsidP="00CD0FEC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  <w:lang w:val="de-CH"/>
              </w:rPr>
              <w:t>Oui</w:t>
            </w:r>
            <w:proofErr w:type="spellEnd"/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</w:p>
        </w:tc>
        <w:tc>
          <w:tcPr>
            <w:tcW w:w="300" w:type="pct"/>
          </w:tcPr>
          <w:p w:rsidR="00CD0FEC" w:rsidRPr="00851A7D" w:rsidRDefault="00CD0FEC" w:rsidP="00CD0FEC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>
              <w:rPr>
                <w:rFonts w:cstheme="minorHAnsi"/>
                <w:b/>
                <w:sz w:val="24"/>
                <w:szCs w:val="24"/>
                <w:lang w:val="de-CH"/>
              </w:rPr>
              <w:t>Non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</w:p>
        </w:tc>
        <w:tc>
          <w:tcPr>
            <w:tcW w:w="1568" w:type="pct"/>
          </w:tcPr>
          <w:p w:rsidR="00CD0FEC" w:rsidRPr="00C85B9D" w:rsidRDefault="00CD0FEC" w:rsidP="00CD0FEC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proofErr w:type="spellStart"/>
            <w:r w:rsidRPr="00F205F3">
              <w:rPr>
                <w:b/>
                <w:sz w:val="24"/>
                <w:szCs w:val="24"/>
                <w:lang w:val="de-CH"/>
              </w:rPr>
              <w:t>Commentaire</w:t>
            </w:r>
            <w:proofErr w:type="spellEnd"/>
            <w:r w:rsidRPr="00F205F3">
              <w:rPr>
                <w:b/>
                <w:sz w:val="24"/>
                <w:szCs w:val="24"/>
                <w:lang w:val="de-CH"/>
              </w:rPr>
              <w:t xml:space="preserve"> / Observation</w:t>
            </w:r>
          </w:p>
        </w:tc>
        <w:tc>
          <w:tcPr>
            <w:tcW w:w="1757" w:type="pct"/>
          </w:tcPr>
          <w:p w:rsidR="00CD0FEC" w:rsidRPr="00F205F3" w:rsidRDefault="00CD0FEC" w:rsidP="00CD0FEC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 w:rsidRPr="00F205F3">
              <w:rPr>
                <w:rFonts w:cstheme="minorHAnsi"/>
                <w:b/>
                <w:sz w:val="24"/>
                <w:szCs w:val="24"/>
                <w:lang w:val="de-CH"/>
              </w:rPr>
              <w:t xml:space="preserve">Proposition de </w:t>
            </w:r>
            <w:proofErr w:type="spellStart"/>
            <w:r w:rsidRPr="00F205F3">
              <w:rPr>
                <w:rFonts w:cstheme="minorHAnsi"/>
                <w:b/>
                <w:sz w:val="24"/>
                <w:szCs w:val="24"/>
                <w:lang w:val="de-CH"/>
              </w:rPr>
              <w:t>modification</w:t>
            </w:r>
            <w:proofErr w:type="spellEnd"/>
            <w:r w:rsidRPr="00F205F3">
              <w:rPr>
                <w:rFonts w:cstheme="minorHAnsi"/>
                <w:b/>
                <w:sz w:val="24"/>
                <w:szCs w:val="24"/>
                <w:lang w:val="de-CH"/>
              </w:rPr>
              <w:t xml:space="preserve"> (texte) </w:t>
            </w:r>
          </w:p>
        </w:tc>
      </w:tr>
      <w:tr w:rsidR="00CD0FEC" w:rsidRPr="00F205F3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  <w:trHeight w:val="680"/>
        </w:trPr>
        <w:tc>
          <w:tcPr>
            <w:tcW w:w="832" w:type="pct"/>
            <w:gridSpan w:val="2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46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94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300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568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757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</w:tr>
      <w:tr w:rsidR="00CD0FEC" w:rsidRPr="00F205F3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  <w:trHeight w:val="680"/>
        </w:trPr>
        <w:tc>
          <w:tcPr>
            <w:tcW w:w="832" w:type="pct"/>
            <w:gridSpan w:val="2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46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94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300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568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757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</w:tr>
      <w:tr w:rsidR="00CD0FEC" w:rsidRPr="00F205F3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  <w:trHeight w:val="680"/>
        </w:trPr>
        <w:tc>
          <w:tcPr>
            <w:tcW w:w="832" w:type="pct"/>
            <w:gridSpan w:val="2"/>
          </w:tcPr>
          <w:p w:rsidR="00CD0FEC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46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94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300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568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757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</w:tr>
      <w:tr w:rsidR="00CD0FEC" w:rsidRPr="00F205F3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  <w:trHeight w:val="680"/>
        </w:trPr>
        <w:tc>
          <w:tcPr>
            <w:tcW w:w="832" w:type="pct"/>
            <w:gridSpan w:val="2"/>
          </w:tcPr>
          <w:p w:rsidR="00CD0FEC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46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94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300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568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757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</w:tr>
      <w:tr w:rsidR="00CD0FEC" w:rsidRPr="00F205F3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  <w:trHeight w:val="680"/>
        </w:trPr>
        <w:tc>
          <w:tcPr>
            <w:tcW w:w="832" w:type="pct"/>
            <w:gridSpan w:val="2"/>
          </w:tcPr>
          <w:p w:rsidR="00CD0FEC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46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94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300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568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757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</w:tr>
      <w:tr w:rsidR="00CD0FEC" w:rsidRPr="00F205F3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  <w:trHeight w:val="680"/>
        </w:trPr>
        <w:tc>
          <w:tcPr>
            <w:tcW w:w="832" w:type="pct"/>
            <w:gridSpan w:val="2"/>
          </w:tcPr>
          <w:p w:rsidR="00CD0FEC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46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94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300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568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757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</w:tr>
      <w:tr w:rsidR="00CD0FEC" w:rsidRPr="00F205F3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  <w:trHeight w:val="680"/>
        </w:trPr>
        <w:tc>
          <w:tcPr>
            <w:tcW w:w="832" w:type="pct"/>
            <w:gridSpan w:val="2"/>
          </w:tcPr>
          <w:p w:rsidR="00CD0FEC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46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94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300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568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757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</w:tr>
      <w:tr w:rsidR="00CD0FEC" w:rsidRPr="00F205F3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" w:type="pct"/>
          <w:trHeight w:val="680"/>
        </w:trPr>
        <w:tc>
          <w:tcPr>
            <w:tcW w:w="832" w:type="pct"/>
            <w:gridSpan w:val="2"/>
          </w:tcPr>
          <w:p w:rsidR="00CD0FEC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46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294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300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568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  <w:tc>
          <w:tcPr>
            <w:tcW w:w="1757" w:type="pct"/>
          </w:tcPr>
          <w:p w:rsidR="00CD0FEC" w:rsidRPr="00C85B9D" w:rsidRDefault="00CD0FEC" w:rsidP="00CD0FEC">
            <w:pPr>
              <w:rPr>
                <w:rFonts w:cstheme="minorHAnsi"/>
                <w:lang w:val="de-CH"/>
              </w:rPr>
            </w:pPr>
          </w:p>
        </w:tc>
      </w:tr>
    </w:tbl>
    <w:p w:rsidR="008F4155" w:rsidRDefault="008F4155" w:rsidP="00092C44">
      <w:pPr>
        <w:spacing w:after="0"/>
        <w:rPr>
          <w:sz w:val="16"/>
          <w:szCs w:val="16"/>
          <w:lang w:val="de-CH"/>
        </w:rPr>
      </w:pPr>
    </w:p>
    <w:tbl>
      <w:tblPr>
        <w:tblStyle w:val="Grilledutableau"/>
        <w:tblW w:w="50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00"/>
      </w:tblGrid>
      <w:tr w:rsidR="008F4155" w:rsidRPr="00F205F3" w:rsidTr="00096DFB">
        <w:trPr>
          <w:trHeight w:val="794"/>
        </w:trPr>
        <w:tc>
          <w:tcPr>
            <w:tcW w:w="5000" w:type="pct"/>
            <w:shd w:val="clear" w:color="auto" w:fill="FF0000"/>
          </w:tcPr>
          <w:p w:rsidR="008F4155" w:rsidRPr="00F205F3" w:rsidRDefault="00F205F3" w:rsidP="00F205F3">
            <w:pPr>
              <w:pStyle w:val="Titre1"/>
              <w:outlineLvl w:val="0"/>
              <w:rPr>
                <w:sz w:val="32"/>
                <w:szCs w:val="32"/>
                <w:lang w:val="fr-CH"/>
              </w:rPr>
            </w:pPr>
            <w:r w:rsidRPr="00F205F3">
              <w:rPr>
                <w:sz w:val="32"/>
                <w:szCs w:val="32"/>
                <w:lang w:val="fr-CH"/>
              </w:rPr>
              <w:t>Chapitre</w:t>
            </w:r>
            <w:r w:rsidR="00BC4F60" w:rsidRPr="00F205F3">
              <w:rPr>
                <w:sz w:val="32"/>
                <w:szCs w:val="32"/>
                <w:lang w:val="fr-CH"/>
              </w:rPr>
              <w:t xml:space="preserve"> 6 </w:t>
            </w:r>
            <w:r w:rsidRPr="00F205F3">
              <w:rPr>
                <w:sz w:val="32"/>
                <w:szCs w:val="32"/>
                <w:lang w:val="fr-CH"/>
              </w:rPr>
              <w:t>Procédure et organisation de l’exécution</w:t>
            </w:r>
          </w:p>
        </w:tc>
      </w:tr>
    </w:tbl>
    <w:p w:rsidR="008F4155" w:rsidRPr="00F205F3" w:rsidRDefault="008F4155" w:rsidP="00092C44">
      <w:pPr>
        <w:spacing w:after="0"/>
        <w:rPr>
          <w:sz w:val="16"/>
          <w:szCs w:val="16"/>
          <w:lang w:val="fr-CH"/>
        </w:rPr>
      </w:pPr>
    </w:p>
    <w:tbl>
      <w:tblPr>
        <w:tblStyle w:val="Grilledutableau"/>
        <w:tblW w:w="50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0"/>
        <w:gridCol w:w="993"/>
        <w:gridCol w:w="5863"/>
        <w:gridCol w:w="4202"/>
      </w:tblGrid>
      <w:tr w:rsidR="00BC4F60" w:rsidRPr="00F205F3" w:rsidTr="007C0A95">
        <w:tc>
          <w:tcPr>
            <w:tcW w:w="5000" w:type="pct"/>
            <w:gridSpan w:val="5"/>
            <w:shd w:val="clear" w:color="auto" w:fill="FF0000"/>
          </w:tcPr>
          <w:p w:rsidR="00BC4F60" w:rsidRPr="00F205F3" w:rsidRDefault="00F205F3" w:rsidP="00312556">
            <w:pPr>
              <w:pStyle w:val="Titre1"/>
              <w:ind w:left="37"/>
              <w:outlineLvl w:val="0"/>
              <w:rPr>
                <w:lang w:val="fr-CH"/>
              </w:rPr>
            </w:pPr>
            <w:r w:rsidRPr="00F205F3">
              <w:rPr>
                <w:lang w:val="fr-CH"/>
              </w:rPr>
              <w:t>Article</w:t>
            </w:r>
            <w:r w:rsidR="00076140">
              <w:rPr>
                <w:lang w:val="fr-CH"/>
              </w:rPr>
              <w:t>s</w:t>
            </w:r>
            <w:r w:rsidR="00BC4F60" w:rsidRPr="00F205F3">
              <w:rPr>
                <w:lang w:val="fr-CH"/>
              </w:rPr>
              <w:t xml:space="preserve"> 36</w:t>
            </w:r>
            <w:r w:rsidR="00076140">
              <w:rPr>
                <w:lang w:val="fr-CH"/>
              </w:rPr>
              <w:t>a – 36f</w:t>
            </w:r>
            <w:r w:rsidR="00BC4F60" w:rsidRPr="00F205F3">
              <w:rPr>
                <w:lang w:val="fr-CH"/>
              </w:rPr>
              <w:t xml:space="preserve">: </w:t>
            </w:r>
            <w:r w:rsidRPr="00F205F3">
              <w:rPr>
                <w:lang w:val="fr-CH"/>
              </w:rPr>
              <w:t>Êtes-vous favorable à la procédure</w:t>
            </w:r>
            <w:r w:rsidR="00BC4F60" w:rsidRPr="00F205F3">
              <w:rPr>
                <w:lang w:val="fr-CH"/>
              </w:rPr>
              <w:t xml:space="preserve"> </w:t>
            </w:r>
            <w:r w:rsidRPr="00F205F3">
              <w:rPr>
                <w:lang w:val="fr-CH"/>
              </w:rPr>
              <w:t xml:space="preserve">de l’exécution en </w:t>
            </w:r>
            <w:r w:rsidR="001F7DE5">
              <w:rPr>
                <w:lang w:val="fr-CH"/>
              </w:rPr>
              <w:t>particulier</w:t>
            </w:r>
            <w:r w:rsidR="00057B41">
              <w:rPr>
                <w:lang w:val="fr-CH"/>
              </w:rPr>
              <w:t xml:space="preserve"> </w:t>
            </w:r>
            <w:r w:rsidR="001F7DE5">
              <w:rPr>
                <w:lang w:val="fr-CH"/>
              </w:rPr>
              <w:t>à la</w:t>
            </w:r>
            <w:r>
              <w:rPr>
                <w:lang w:val="fr-CH"/>
              </w:rPr>
              <w:t xml:space="preserve"> création</w:t>
            </w:r>
            <w:r w:rsidR="001F7DE5">
              <w:rPr>
                <w:lang w:val="fr-CH"/>
              </w:rPr>
              <w:t xml:space="preserve"> d’un</w:t>
            </w:r>
            <w:r>
              <w:rPr>
                <w:lang w:val="fr-CH"/>
              </w:rPr>
              <w:t xml:space="preserve"> </w:t>
            </w:r>
            <w:r w:rsidR="00312556">
              <w:rPr>
                <w:lang w:val="fr-CH"/>
              </w:rPr>
              <w:t>centre de conseil</w:t>
            </w:r>
            <w:r w:rsidR="004269CB">
              <w:rPr>
                <w:lang w:val="fr-CH"/>
              </w:rPr>
              <w:t xml:space="preserve">  pour les droits des personnes handicapées</w:t>
            </w:r>
            <w:r>
              <w:rPr>
                <w:lang w:val="fr-CH"/>
              </w:rPr>
              <w:t xml:space="preserve"> et </w:t>
            </w:r>
            <w:r w:rsidR="001F7DE5">
              <w:rPr>
                <w:lang w:val="fr-CH"/>
              </w:rPr>
              <w:t xml:space="preserve">de </w:t>
            </w:r>
            <w:r>
              <w:rPr>
                <w:lang w:val="fr-CH"/>
              </w:rPr>
              <w:t>ses tâches</w:t>
            </w:r>
            <w:r w:rsidR="002A3484" w:rsidRPr="00F205F3">
              <w:rPr>
                <w:lang w:val="fr-CH"/>
              </w:rPr>
              <w:t>?</w:t>
            </w:r>
          </w:p>
        </w:tc>
      </w:tr>
      <w:tr w:rsidR="00CD0FEC" w:rsidRPr="00851A7D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4" w:type="pct"/>
          </w:tcPr>
          <w:p w:rsidR="00CD0FEC" w:rsidRPr="00851A7D" w:rsidRDefault="00CD0FEC" w:rsidP="00CD0FEC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  <w:lang w:val="de-CH"/>
              </w:rPr>
              <w:t>Nom</w:t>
            </w:r>
            <w:proofErr w:type="spellEnd"/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/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Organisation</w:t>
            </w:r>
          </w:p>
        </w:tc>
        <w:tc>
          <w:tcPr>
            <w:tcW w:w="339" w:type="pct"/>
          </w:tcPr>
          <w:p w:rsidR="00CD0FEC" w:rsidRPr="00851A7D" w:rsidRDefault="00CD0FEC" w:rsidP="00CD0FEC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  <w:lang w:val="de-CH"/>
              </w:rPr>
              <w:t>Oui</w:t>
            </w:r>
            <w:proofErr w:type="spellEnd"/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</w:p>
        </w:tc>
        <w:tc>
          <w:tcPr>
            <w:tcW w:w="340" w:type="pct"/>
          </w:tcPr>
          <w:p w:rsidR="00CD0FEC" w:rsidRPr="00851A7D" w:rsidRDefault="00CD0FEC" w:rsidP="00CD0FEC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>
              <w:rPr>
                <w:rFonts w:cstheme="minorHAnsi"/>
                <w:b/>
                <w:sz w:val="24"/>
                <w:szCs w:val="24"/>
                <w:lang w:val="de-CH"/>
              </w:rPr>
              <w:t>non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</w:p>
        </w:tc>
        <w:tc>
          <w:tcPr>
            <w:tcW w:w="2008" w:type="pct"/>
          </w:tcPr>
          <w:p w:rsidR="00CD0FEC" w:rsidRPr="00851A7D" w:rsidRDefault="00CD0FEC" w:rsidP="00CD0FEC">
            <w:pPr>
              <w:rPr>
                <w:rFonts w:cstheme="minorHAnsi"/>
                <w:b/>
                <w:sz w:val="24"/>
                <w:szCs w:val="24"/>
              </w:rPr>
            </w:pPr>
            <w:r w:rsidRPr="00CD0FEC">
              <w:rPr>
                <w:b/>
                <w:sz w:val="24"/>
                <w:szCs w:val="24"/>
              </w:rPr>
              <w:t>Commentaire / Observation</w:t>
            </w:r>
          </w:p>
        </w:tc>
        <w:tc>
          <w:tcPr>
            <w:tcW w:w="1439" w:type="pct"/>
          </w:tcPr>
          <w:p w:rsidR="00CD0FEC" w:rsidRPr="00CD0FEC" w:rsidRDefault="00CD0FEC" w:rsidP="00CD0FEC">
            <w:pPr>
              <w:rPr>
                <w:rFonts w:cstheme="minorHAnsi"/>
                <w:b/>
                <w:sz w:val="24"/>
                <w:szCs w:val="24"/>
              </w:rPr>
            </w:pPr>
            <w:r w:rsidRPr="00CD0FEC">
              <w:rPr>
                <w:rFonts w:cstheme="minorHAnsi"/>
                <w:b/>
                <w:sz w:val="24"/>
                <w:szCs w:val="24"/>
              </w:rPr>
              <w:t xml:space="preserve">Proposition de modification (texte) </w:t>
            </w:r>
          </w:p>
        </w:tc>
      </w:tr>
      <w:tr w:rsidR="00CD0FEC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339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340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2008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1439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</w:tr>
      <w:tr w:rsidR="00CD0FEC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339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340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2008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1439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</w:tr>
      <w:tr w:rsidR="00CD0FEC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339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340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2008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1439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</w:tr>
      <w:tr w:rsidR="00CD0FEC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339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340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2008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1439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</w:tr>
      <w:tr w:rsidR="00CD0FEC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339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340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2008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1439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</w:tr>
      <w:tr w:rsidR="00CD0FEC" w:rsidTr="00025F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339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340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2008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1439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</w:tr>
    </w:tbl>
    <w:p w:rsidR="00BC4F60" w:rsidRDefault="00BC4F60" w:rsidP="00092C44">
      <w:pPr>
        <w:spacing w:after="0"/>
        <w:rPr>
          <w:sz w:val="16"/>
          <w:szCs w:val="16"/>
          <w:lang w:val="de-CH"/>
        </w:rPr>
      </w:pPr>
    </w:p>
    <w:p w:rsidR="00BC4F60" w:rsidRDefault="00BC4F60" w:rsidP="00092C44">
      <w:pPr>
        <w:spacing w:after="0"/>
        <w:rPr>
          <w:sz w:val="16"/>
          <w:szCs w:val="16"/>
          <w:lang w:val="de-CH"/>
        </w:rPr>
      </w:pPr>
    </w:p>
    <w:tbl>
      <w:tblPr>
        <w:tblStyle w:val="Grilledutableau"/>
        <w:tblW w:w="50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0"/>
        <w:gridCol w:w="815"/>
        <w:gridCol w:w="6041"/>
        <w:gridCol w:w="4202"/>
      </w:tblGrid>
      <w:tr w:rsidR="008F4155" w:rsidRPr="00F205F3" w:rsidTr="00E7388B">
        <w:tc>
          <w:tcPr>
            <w:tcW w:w="5000" w:type="pct"/>
            <w:gridSpan w:val="5"/>
            <w:shd w:val="clear" w:color="auto" w:fill="FF0000"/>
          </w:tcPr>
          <w:p w:rsidR="008F4155" w:rsidRPr="00F205F3" w:rsidRDefault="00CD0FEC" w:rsidP="0064725C">
            <w:pPr>
              <w:pStyle w:val="Titre1"/>
              <w:outlineLvl w:val="0"/>
              <w:rPr>
                <w:lang w:val="fr-CH"/>
              </w:rPr>
            </w:pPr>
            <w:r w:rsidRPr="00F205F3">
              <w:rPr>
                <w:lang w:val="fr-CH"/>
              </w:rPr>
              <w:t>Article</w:t>
            </w:r>
            <w:r w:rsidR="008F4155" w:rsidRPr="00F205F3">
              <w:rPr>
                <w:lang w:val="fr-CH"/>
              </w:rPr>
              <w:t xml:space="preserve"> </w:t>
            </w:r>
            <w:r w:rsidR="00BC4F60" w:rsidRPr="00F205F3">
              <w:rPr>
                <w:lang w:val="fr-CH"/>
              </w:rPr>
              <w:t>37</w:t>
            </w:r>
            <w:r w:rsidR="008F4155" w:rsidRPr="00F205F3">
              <w:rPr>
                <w:lang w:val="fr-CH"/>
              </w:rPr>
              <w:t xml:space="preserve">: </w:t>
            </w:r>
            <w:r w:rsidRPr="00F205F3">
              <w:rPr>
                <w:lang w:val="fr-CH"/>
              </w:rPr>
              <w:t>Êtes-vous favorable</w:t>
            </w:r>
            <w:r w:rsidR="00057B41">
              <w:rPr>
                <w:lang w:val="fr-CH"/>
              </w:rPr>
              <w:t>s</w:t>
            </w:r>
            <w:r w:rsidRPr="00F205F3">
              <w:rPr>
                <w:lang w:val="fr-CH"/>
              </w:rPr>
              <w:t xml:space="preserve"> </w:t>
            </w:r>
            <w:r w:rsidR="001F7DE5">
              <w:rPr>
                <w:lang w:val="fr-CH"/>
              </w:rPr>
              <w:t>au nouveau</w:t>
            </w:r>
            <w:r w:rsidR="00F205F3" w:rsidRPr="00F205F3">
              <w:rPr>
                <w:lang w:val="fr-CH"/>
              </w:rPr>
              <w:t xml:space="preserve"> rôle de la commission pour </w:t>
            </w:r>
            <w:r w:rsidR="001F7DE5">
              <w:rPr>
                <w:lang w:val="fr-CH"/>
              </w:rPr>
              <w:t xml:space="preserve">les </w:t>
            </w:r>
            <w:r w:rsidR="00F205F3" w:rsidRPr="00F205F3">
              <w:rPr>
                <w:lang w:val="fr-CH"/>
              </w:rPr>
              <w:t xml:space="preserve">personnes </w:t>
            </w:r>
            <w:r w:rsidR="0064725C">
              <w:rPr>
                <w:lang w:val="fr-CH"/>
              </w:rPr>
              <w:t>handicapées</w:t>
            </w:r>
            <w:r w:rsidR="00F205F3" w:rsidRPr="00F205F3">
              <w:rPr>
                <w:lang w:val="fr-CH"/>
              </w:rPr>
              <w:t>?</w:t>
            </w:r>
          </w:p>
        </w:tc>
      </w:tr>
      <w:tr w:rsidR="00CD0FEC" w:rsidRPr="00851A7D" w:rsidTr="007C0A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4" w:type="pct"/>
          </w:tcPr>
          <w:p w:rsidR="00CD0FEC" w:rsidRPr="00851A7D" w:rsidRDefault="00CD0FEC" w:rsidP="00CD0FEC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  <w:lang w:val="de-CH"/>
              </w:rPr>
              <w:t>Nom</w:t>
            </w:r>
            <w:proofErr w:type="spellEnd"/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/</w:t>
            </w:r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>Organisation</w:t>
            </w:r>
          </w:p>
        </w:tc>
        <w:tc>
          <w:tcPr>
            <w:tcW w:w="339" w:type="pct"/>
          </w:tcPr>
          <w:p w:rsidR="00CD0FEC" w:rsidRPr="00851A7D" w:rsidRDefault="00CD0FEC" w:rsidP="00CD0FEC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  <w:lang w:val="de-CH"/>
              </w:rPr>
              <w:t>Oui</w:t>
            </w:r>
            <w:proofErr w:type="spellEnd"/>
            <w:r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</w:p>
        </w:tc>
        <w:tc>
          <w:tcPr>
            <w:tcW w:w="279" w:type="pct"/>
          </w:tcPr>
          <w:p w:rsidR="00CD0FEC" w:rsidRPr="00851A7D" w:rsidRDefault="00CD0FEC" w:rsidP="00CD0FEC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r>
              <w:rPr>
                <w:rFonts w:cstheme="minorHAnsi"/>
                <w:b/>
                <w:sz w:val="24"/>
                <w:szCs w:val="24"/>
                <w:lang w:val="de-CH"/>
              </w:rPr>
              <w:t>Non</w:t>
            </w:r>
            <w:r w:rsidRPr="00851A7D"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</w:p>
        </w:tc>
        <w:tc>
          <w:tcPr>
            <w:tcW w:w="2069" w:type="pct"/>
          </w:tcPr>
          <w:p w:rsidR="00CD0FEC" w:rsidRPr="00851A7D" w:rsidRDefault="00CD0FEC" w:rsidP="00CD0FEC">
            <w:pPr>
              <w:rPr>
                <w:rFonts w:cstheme="minorHAnsi"/>
                <w:b/>
                <w:sz w:val="24"/>
                <w:szCs w:val="24"/>
              </w:rPr>
            </w:pPr>
            <w:r w:rsidRPr="00CD0FEC">
              <w:rPr>
                <w:b/>
                <w:sz w:val="24"/>
                <w:szCs w:val="24"/>
              </w:rPr>
              <w:t>Commentaire / Observation</w:t>
            </w:r>
          </w:p>
        </w:tc>
        <w:tc>
          <w:tcPr>
            <w:tcW w:w="1439" w:type="pct"/>
          </w:tcPr>
          <w:p w:rsidR="00CD0FEC" w:rsidRPr="00CD0FEC" w:rsidRDefault="00CD0FEC" w:rsidP="00CD0FEC">
            <w:pPr>
              <w:rPr>
                <w:rFonts w:cstheme="minorHAnsi"/>
                <w:b/>
                <w:sz w:val="24"/>
                <w:szCs w:val="24"/>
              </w:rPr>
            </w:pPr>
            <w:r w:rsidRPr="00CD0FEC">
              <w:rPr>
                <w:rFonts w:cstheme="minorHAnsi"/>
                <w:b/>
                <w:sz w:val="24"/>
                <w:szCs w:val="24"/>
              </w:rPr>
              <w:t xml:space="preserve">Proposition de modification (texte) </w:t>
            </w:r>
          </w:p>
        </w:tc>
      </w:tr>
      <w:tr w:rsidR="00CD0FEC" w:rsidTr="007C0A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339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279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2069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  <w:tc>
          <w:tcPr>
            <w:tcW w:w="1439" w:type="pct"/>
          </w:tcPr>
          <w:p w:rsidR="00CD0FEC" w:rsidRPr="00454AD9" w:rsidRDefault="00CD0FEC" w:rsidP="00CD0FEC">
            <w:pPr>
              <w:rPr>
                <w:rFonts w:cstheme="minorHAnsi"/>
              </w:rPr>
            </w:pPr>
          </w:p>
        </w:tc>
      </w:tr>
    </w:tbl>
    <w:p w:rsidR="008F4155" w:rsidRDefault="008F4155" w:rsidP="00092C44">
      <w:pPr>
        <w:spacing w:after="0"/>
        <w:rPr>
          <w:sz w:val="16"/>
          <w:szCs w:val="16"/>
          <w:lang w:val="de-CH"/>
        </w:rPr>
      </w:pPr>
    </w:p>
    <w:p w:rsidR="002A3484" w:rsidRDefault="002A3484" w:rsidP="00092C44">
      <w:pPr>
        <w:spacing w:after="0"/>
        <w:rPr>
          <w:sz w:val="16"/>
          <w:szCs w:val="16"/>
          <w:lang w:val="de-CH"/>
        </w:rPr>
      </w:pPr>
    </w:p>
    <w:tbl>
      <w:tblPr>
        <w:tblStyle w:val="Grilledutableau"/>
        <w:tblW w:w="50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048"/>
      </w:tblGrid>
      <w:tr w:rsidR="00BC4F60" w:rsidRPr="00E11DF7" w:rsidTr="007C0A95">
        <w:tc>
          <w:tcPr>
            <w:tcW w:w="5000" w:type="pct"/>
            <w:gridSpan w:val="2"/>
            <w:shd w:val="clear" w:color="auto" w:fill="FF0000"/>
          </w:tcPr>
          <w:p w:rsidR="00BC4F60" w:rsidRPr="00CF1395" w:rsidRDefault="00CD0FEC" w:rsidP="007C0A95">
            <w:pPr>
              <w:pStyle w:val="Titre1"/>
              <w:outlineLvl w:val="0"/>
              <w:rPr>
                <w:lang w:val="de-CH"/>
              </w:rPr>
            </w:pPr>
            <w:proofErr w:type="spellStart"/>
            <w:r>
              <w:rPr>
                <w:lang w:val="de-CH"/>
              </w:rPr>
              <w:t>Autres</w:t>
            </w:r>
            <w:proofErr w:type="spellEnd"/>
            <w:r>
              <w:rPr>
                <w:lang w:val="de-CH"/>
              </w:rPr>
              <w:t xml:space="preserve"> </w:t>
            </w:r>
            <w:proofErr w:type="spellStart"/>
            <w:r>
              <w:rPr>
                <w:lang w:val="de-CH"/>
              </w:rPr>
              <w:t>propositions</w:t>
            </w:r>
            <w:proofErr w:type="spellEnd"/>
          </w:p>
        </w:tc>
      </w:tr>
      <w:tr w:rsidR="00BC4F60" w:rsidRPr="00851A7D" w:rsidTr="00BC4F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74" w:type="pct"/>
          </w:tcPr>
          <w:p w:rsidR="00BC4F60" w:rsidRPr="00851A7D" w:rsidRDefault="00CD0FEC" w:rsidP="007C0A95">
            <w:pPr>
              <w:rPr>
                <w:rFonts w:cstheme="minorHAnsi"/>
                <w:b/>
                <w:sz w:val="24"/>
                <w:szCs w:val="24"/>
                <w:lang w:val="de-CH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  <w:lang w:val="de-CH"/>
              </w:rPr>
              <w:t>Nom</w:t>
            </w:r>
            <w:proofErr w:type="spellEnd"/>
            <w:r w:rsidR="00BC4F60"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="00BC4F60" w:rsidRPr="00851A7D">
              <w:rPr>
                <w:rFonts w:cstheme="minorHAnsi"/>
                <w:b/>
                <w:sz w:val="24"/>
                <w:szCs w:val="24"/>
                <w:lang w:val="de-CH"/>
              </w:rPr>
              <w:t>/</w:t>
            </w:r>
            <w:r w:rsidR="00BC4F60">
              <w:rPr>
                <w:rFonts w:cstheme="minorHAnsi"/>
                <w:b/>
                <w:sz w:val="24"/>
                <w:szCs w:val="24"/>
                <w:lang w:val="de-CH"/>
              </w:rPr>
              <w:t xml:space="preserve"> </w:t>
            </w:r>
            <w:r w:rsidR="00BC4F60" w:rsidRPr="00851A7D">
              <w:rPr>
                <w:rFonts w:cstheme="minorHAnsi"/>
                <w:b/>
                <w:sz w:val="24"/>
                <w:szCs w:val="24"/>
                <w:lang w:val="de-CH"/>
              </w:rPr>
              <w:t>Organisation</w:t>
            </w:r>
          </w:p>
        </w:tc>
        <w:tc>
          <w:tcPr>
            <w:tcW w:w="4126" w:type="pct"/>
          </w:tcPr>
          <w:p w:rsidR="00BC4F60" w:rsidRPr="00CD0FEC" w:rsidRDefault="00CD0FEC" w:rsidP="007C0A95">
            <w:pPr>
              <w:rPr>
                <w:rFonts w:cstheme="minorHAnsi"/>
                <w:b/>
                <w:sz w:val="24"/>
                <w:szCs w:val="24"/>
              </w:rPr>
            </w:pPr>
            <w:r w:rsidRPr="00CD0FEC">
              <w:rPr>
                <w:b/>
                <w:sz w:val="24"/>
                <w:szCs w:val="24"/>
              </w:rPr>
              <w:t>Commentaire / Observation</w:t>
            </w:r>
          </w:p>
        </w:tc>
      </w:tr>
      <w:tr w:rsidR="00BC4F60" w:rsidTr="00BC4F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1"/>
        </w:trPr>
        <w:tc>
          <w:tcPr>
            <w:tcW w:w="874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  <w:tc>
          <w:tcPr>
            <w:tcW w:w="4126" w:type="pct"/>
          </w:tcPr>
          <w:p w:rsidR="00BC4F60" w:rsidRPr="00454AD9" w:rsidRDefault="00BC4F60" w:rsidP="007C0A95">
            <w:pPr>
              <w:rPr>
                <w:rFonts w:cstheme="minorHAnsi"/>
              </w:rPr>
            </w:pPr>
          </w:p>
        </w:tc>
      </w:tr>
    </w:tbl>
    <w:p w:rsidR="007D2FAA" w:rsidRPr="008F4155" w:rsidRDefault="007D2FAA" w:rsidP="00E677FE">
      <w:pPr>
        <w:spacing w:after="0"/>
        <w:rPr>
          <w:sz w:val="16"/>
          <w:szCs w:val="16"/>
          <w:lang w:val="de-CH"/>
        </w:rPr>
      </w:pPr>
    </w:p>
    <w:sectPr w:rsidR="007D2FAA" w:rsidRPr="008F4155" w:rsidSect="00B96FA3">
      <w:headerReference w:type="default" r:id="rId11"/>
      <w:footerReference w:type="default" r:id="rId12"/>
      <w:pgSz w:w="16838" w:h="11906" w:orient="landscape" w:code="9"/>
      <w:pgMar w:top="1440" w:right="1440" w:bottom="1440" w:left="1008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8AC" w:rsidRDefault="005B38AC" w:rsidP="00650259">
      <w:pPr>
        <w:spacing w:after="0" w:line="240" w:lineRule="auto"/>
      </w:pPr>
      <w:r>
        <w:separator/>
      </w:r>
    </w:p>
  </w:endnote>
  <w:endnote w:type="continuationSeparator" w:id="0">
    <w:p w:rsidR="005B38AC" w:rsidRDefault="005B38A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9D3F66-2166-4EEC-A5CB-E2C0581F8E86}"/>
    <w:embedBold r:id="rId2" w:fontKey="{AE6CDEEF-C4AA-44E3-B959-7A18628081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4D6FBCB-8C82-4072-BC86-4DAE5354DC38}"/>
    <w:embedBold r:id="rId4" w:fontKey="{B1A3745E-F2AA-4F34-9AA7-BDF4BACD4FDF}"/>
    <w:embedItalic r:id="rId5" w:fontKey="{31DE8C84-2E88-4D7C-B328-2BEE45E3806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1F2F8C8-ABF2-42E5-999E-4186185CC07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7B12E4B9-3AD9-4F48-87A7-E07040CA843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F62A699F-5787-40B2-B70D-C77F724A2B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70B7147-22ED-4AD2-ACC7-A84CCE17BD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309" w:type="dxa"/>
      <w:tblLook w:val="04A0" w:firstRow="1" w:lastRow="0" w:firstColumn="1" w:lastColumn="0" w:noHBand="0" w:noVBand="1"/>
    </w:tblPr>
    <w:tblGrid>
      <w:gridCol w:w="4675"/>
      <w:gridCol w:w="10634"/>
    </w:tblGrid>
    <w:tr w:rsidR="007F7B5D" w:rsidRPr="003B70FB" w:rsidTr="00E33F30">
      <w:tc>
        <w:tcPr>
          <w:tcW w:w="4675" w:type="dxa"/>
          <w:vAlign w:val="center"/>
        </w:tcPr>
        <w:p w:rsidR="007F7B5D" w:rsidRPr="007F7B5D" w:rsidRDefault="007F7B5D" w:rsidP="00E33F3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10634" w:type="dxa"/>
          <w:vAlign w:val="center"/>
        </w:tcPr>
        <w:p w:rsidR="004A59CD" w:rsidRPr="003B70FB" w:rsidRDefault="004A59CD" w:rsidP="002F3B09">
          <w:pPr>
            <w:tabs>
              <w:tab w:val="center" w:pos="4433"/>
              <w:tab w:val="right" w:pos="9810"/>
            </w:tabs>
            <w:spacing w:after="0" w:line="240" w:lineRule="auto"/>
            <w:ind w:right="25"/>
            <w:jc w:val="right"/>
            <w:rPr>
              <w:sz w:val="16"/>
              <w:szCs w:val="16"/>
              <w:lang w:val="de-CH"/>
            </w:rPr>
          </w:pPr>
        </w:p>
      </w:tc>
    </w:tr>
  </w:tbl>
  <w:p w:rsidR="0090596C" w:rsidRPr="003B70FB" w:rsidRDefault="0090596C" w:rsidP="007F7B5D">
    <w:pPr>
      <w:pStyle w:val="Sansinterligne"/>
      <w:rPr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8AC" w:rsidRDefault="005B38AC" w:rsidP="00650259">
      <w:pPr>
        <w:spacing w:after="0" w:line="240" w:lineRule="auto"/>
      </w:pPr>
      <w:r>
        <w:separator/>
      </w:r>
    </w:p>
  </w:footnote>
  <w:footnote w:type="continuationSeparator" w:id="0">
    <w:p w:rsidR="005B38AC" w:rsidRDefault="005B38A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843"/>
      <w:gridCol w:w="11536"/>
    </w:tblGrid>
    <w:tr w:rsidR="00E11DF7" w:rsidRPr="00CD0FEC" w:rsidTr="00851A7D">
      <w:trPr>
        <w:trHeight w:val="990"/>
      </w:trPr>
      <w:tc>
        <w:tcPr>
          <w:tcW w:w="1843" w:type="dxa"/>
          <w:vAlign w:val="center"/>
        </w:tcPr>
        <w:p w:rsidR="00E33F30" w:rsidRDefault="00E33F30" w:rsidP="00E33F30">
          <w:pPr>
            <w:pStyle w:val="ACEn-tte"/>
            <w:ind w:left="284"/>
            <w:rPr>
              <w:color w:val="000000"/>
              <w:kern w:val="28"/>
              <w:lang w:val="de-CH" w:eastAsia="fr-CH"/>
            </w:rPr>
          </w:pPr>
          <w:bookmarkStart w:id="2" w:name="_Hlk521325785"/>
          <w:r>
            <w:rPr>
              <w:noProof/>
              <w:lang w:val="fr-CH" w:eastAsia="fr-CH"/>
            </w:rPr>
            <w:drawing>
              <wp:anchor distT="0" distB="0" distL="114300" distR="114300" simplePos="0" relativeHeight="251659264" behindDoc="0" locked="0" layoutInCell="1" allowOverlap="1" wp14:anchorId="2A8D7145" wp14:editId="0F3F3AFD">
                <wp:simplePos x="0" y="0"/>
                <wp:positionH relativeFrom="page">
                  <wp:posOffset>-387985</wp:posOffset>
                </wp:positionH>
                <wp:positionV relativeFrom="page">
                  <wp:posOffset>-198755</wp:posOffset>
                </wp:positionV>
                <wp:extent cx="921385" cy="802640"/>
                <wp:effectExtent l="0" t="0" r="0" b="0"/>
                <wp:wrapNone/>
                <wp:docPr id="25" name="Image 1" descr="Logo 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138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11DF7">
            <w:rPr>
              <w:noProof/>
              <w:lang w:val="de-CH" w:eastAsia="de-CH"/>
            </w:rPr>
            <w:t xml:space="preserve">           </w:t>
          </w:r>
        </w:p>
        <w:p w:rsidR="00E33F30" w:rsidRPr="00C86F7D" w:rsidRDefault="00E33F30" w:rsidP="00E33F30">
          <w:pPr>
            <w:tabs>
              <w:tab w:val="left" w:pos="2637"/>
            </w:tabs>
            <w:spacing w:line="200" w:lineRule="exact"/>
            <w:ind w:left="284"/>
            <w:rPr>
              <w:rFonts w:ascii="Arial Narrow" w:hAnsi="Arial Narrow"/>
              <w:color w:val="000000"/>
              <w:kern w:val="28"/>
              <w:sz w:val="16"/>
              <w:lang w:val="de-CH" w:eastAsia="fr-CH"/>
            </w:rPr>
          </w:pPr>
          <w:r>
            <w:rPr>
              <w:rFonts w:ascii="Arial Narrow" w:hAnsi="Arial Narrow"/>
              <w:color w:val="000000"/>
              <w:kern w:val="28"/>
              <w:sz w:val="16"/>
              <w:lang w:val="de-CH" w:eastAsia="fr-CH"/>
            </w:rPr>
            <w:tab/>
          </w:r>
        </w:p>
        <w:p w:rsidR="0090596C" w:rsidRPr="00E33F30" w:rsidRDefault="0090596C" w:rsidP="0090596C">
          <w:pPr>
            <w:pStyle w:val="En-tte"/>
            <w:ind w:left="-108"/>
            <w:rPr>
              <w:lang w:val="de-CH"/>
            </w:rPr>
          </w:pPr>
        </w:p>
      </w:tc>
      <w:tc>
        <w:tcPr>
          <w:tcW w:w="11536" w:type="dxa"/>
          <w:vAlign w:val="center"/>
        </w:tcPr>
        <w:p w:rsidR="0090596C" w:rsidRPr="00CD0FEC" w:rsidRDefault="00CD0FEC" w:rsidP="00DD4435">
          <w:pPr>
            <w:pStyle w:val="En-tte"/>
            <w:ind w:right="-5078"/>
            <w:rPr>
              <w:color w:val="auto"/>
              <w:sz w:val="28"/>
              <w:szCs w:val="28"/>
              <w:lang w:val="fr-CH"/>
            </w:rPr>
          </w:pPr>
          <w:r w:rsidRPr="00CD0FEC">
            <w:rPr>
              <w:color w:val="auto"/>
              <w:sz w:val="28"/>
              <w:szCs w:val="28"/>
              <w:lang w:val="fr-CH"/>
            </w:rPr>
            <w:t xml:space="preserve">Formulaire pour la consultation relative à l’avant-projet de la révision partielle </w:t>
          </w:r>
          <w:r w:rsidR="001F7DE5">
            <w:rPr>
              <w:color w:val="auto"/>
              <w:sz w:val="28"/>
              <w:szCs w:val="28"/>
              <w:lang w:val="fr-CH"/>
            </w:rPr>
            <w:t>de</w:t>
          </w:r>
          <w:r w:rsidRPr="00CD0FEC">
            <w:rPr>
              <w:color w:val="auto"/>
              <w:sz w:val="28"/>
              <w:szCs w:val="28"/>
              <w:lang w:val="fr-CH"/>
            </w:rPr>
            <w:t xml:space="preserve"> la loi sur </w:t>
          </w:r>
          <w:r>
            <w:rPr>
              <w:color w:val="auto"/>
              <w:sz w:val="28"/>
              <w:szCs w:val="28"/>
              <w:lang w:val="fr-CH"/>
            </w:rPr>
            <w:t>les</w:t>
          </w:r>
        </w:p>
        <w:p w:rsidR="00CD0FEC" w:rsidRPr="00CD0FEC" w:rsidRDefault="00CD0FEC" w:rsidP="00BC7FE8">
          <w:pPr>
            <w:pStyle w:val="En-tte"/>
            <w:ind w:right="-5078"/>
            <w:rPr>
              <w:color w:val="auto"/>
              <w:sz w:val="28"/>
              <w:szCs w:val="28"/>
              <w:lang w:val="fr-CH"/>
            </w:rPr>
          </w:pPr>
          <w:r>
            <w:rPr>
              <w:color w:val="auto"/>
              <w:sz w:val="28"/>
              <w:szCs w:val="28"/>
              <w:lang w:val="fr-CH"/>
            </w:rPr>
            <w:t>droits et l’intégration d</w:t>
          </w:r>
          <w:r w:rsidR="001F7DE5">
            <w:rPr>
              <w:color w:val="auto"/>
              <w:sz w:val="28"/>
              <w:szCs w:val="28"/>
              <w:lang w:val="fr-CH"/>
            </w:rPr>
            <w:t xml:space="preserve">es personnes </w:t>
          </w:r>
          <w:r w:rsidR="00BC7FE8">
            <w:rPr>
              <w:color w:val="auto"/>
              <w:sz w:val="28"/>
              <w:szCs w:val="28"/>
              <w:lang w:val="fr-CH"/>
            </w:rPr>
            <w:t>handicapées</w:t>
          </w:r>
        </w:p>
      </w:tc>
    </w:tr>
    <w:bookmarkEnd w:id="2"/>
  </w:tbl>
  <w:p w:rsidR="00650259" w:rsidRPr="00CD0FEC" w:rsidRDefault="00650259" w:rsidP="0090596C">
    <w:pPr>
      <w:pStyle w:val="Sansinterligne"/>
      <w:spacing w:after="0"/>
      <w:rPr>
        <w:sz w:val="20"/>
        <w:lang w:val="fr-CH"/>
      </w:rPr>
    </w:pPr>
  </w:p>
  <w:p w:rsidR="003406FC" w:rsidRPr="00CD0FEC" w:rsidRDefault="003406FC" w:rsidP="0090596C">
    <w:pPr>
      <w:pStyle w:val="Sansinterligne"/>
      <w:spacing w:after="0"/>
      <w:rPr>
        <w:sz w:val="20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B9D12EC"/>
    <w:multiLevelType w:val="hybridMultilevel"/>
    <w:tmpl w:val="F6EA2DE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FA3"/>
    <w:rsid w:val="00025F2D"/>
    <w:rsid w:val="0003403F"/>
    <w:rsid w:val="000456E1"/>
    <w:rsid w:val="00052382"/>
    <w:rsid w:val="00052D31"/>
    <w:rsid w:val="00057B41"/>
    <w:rsid w:val="0006568A"/>
    <w:rsid w:val="00076140"/>
    <w:rsid w:val="00076F0F"/>
    <w:rsid w:val="00084253"/>
    <w:rsid w:val="00092C44"/>
    <w:rsid w:val="000959E6"/>
    <w:rsid w:val="00096DFB"/>
    <w:rsid w:val="000D1F49"/>
    <w:rsid w:val="000E7873"/>
    <w:rsid w:val="0013738F"/>
    <w:rsid w:val="001727CA"/>
    <w:rsid w:val="00182484"/>
    <w:rsid w:val="001F7DE5"/>
    <w:rsid w:val="00251EBB"/>
    <w:rsid w:val="002563EF"/>
    <w:rsid w:val="002928D0"/>
    <w:rsid w:val="002A3484"/>
    <w:rsid w:val="002B0007"/>
    <w:rsid w:val="002C56E6"/>
    <w:rsid w:val="002F3B09"/>
    <w:rsid w:val="00312556"/>
    <w:rsid w:val="003406FC"/>
    <w:rsid w:val="00361E11"/>
    <w:rsid w:val="00366578"/>
    <w:rsid w:val="00385660"/>
    <w:rsid w:val="003B4744"/>
    <w:rsid w:val="003B70FB"/>
    <w:rsid w:val="003D28F0"/>
    <w:rsid w:val="003F0847"/>
    <w:rsid w:val="0040090B"/>
    <w:rsid w:val="004269CB"/>
    <w:rsid w:val="00454AD9"/>
    <w:rsid w:val="0046302A"/>
    <w:rsid w:val="00487D2D"/>
    <w:rsid w:val="004A59CD"/>
    <w:rsid w:val="004D5D62"/>
    <w:rsid w:val="005112D0"/>
    <w:rsid w:val="00562DEE"/>
    <w:rsid w:val="00577E06"/>
    <w:rsid w:val="005844D1"/>
    <w:rsid w:val="00590C78"/>
    <w:rsid w:val="005A3BF7"/>
    <w:rsid w:val="005B38AC"/>
    <w:rsid w:val="005D256D"/>
    <w:rsid w:val="005F2035"/>
    <w:rsid w:val="005F7990"/>
    <w:rsid w:val="0063739C"/>
    <w:rsid w:val="0064725C"/>
    <w:rsid w:val="00650259"/>
    <w:rsid w:val="006A4D70"/>
    <w:rsid w:val="006D012C"/>
    <w:rsid w:val="006D1AAD"/>
    <w:rsid w:val="006F499A"/>
    <w:rsid w:val="00717C6B"/>
    <w:rsid w:val="00745767"/>
    <w:rsid w:val="00770F25"/>
    <w:rsid w:val="007A35A8"/>
    <w:rsid w:val="007B0A85"/>
    <w:rsid w:val="007C6A52"/>
    <w:rsid w:val="007C6CE7"/>
    <w:rsid w:val="007D2FAA"/>
    <w:rsid w:val="007F7B5D"/>
    <w:rsid w:val="00801340"/>
    <w:rsid w:val="0082043E"/>
    <w:rsid w:val="00836129"/>
    <w:rsid w:val="00851A7D"/>
    <w:rsid w:val="0089359B"/>
    <w:rsid w:val="00893CDC"/>
    <w:rsid w:val="008E203A"/>
    <w:rsid w:val="008F4155"/>
    <w:rsid w:val="0090596C"/>
    <w:rsid w:val="0091229C"/>
    <w:rsid w:val="00930D27"/>
    <w:rsid w:val="00940E73"/>
    <w:rsid w:val="00947365"/>
    <w:rsid w:val="0098597D"/>
    <w:rsid w:val="009F619A"/>
    <w:rsid w:val="009F6DDE"/>
    <w:rsid w:val="00A25CCE"/>
    <w:rsid w:val="00A370A8"/>
    <w:rsid w:val="00A41AA2"/>
    <w:rsid w:val="00A640C1"/>
    <w:rsid w:val="00A73FEA"/>
    <w:rsid w:val="00AA5557"/>
    <w:rsid w:val="00AB4BE4"/>
    <w:rsid w:val="00AD12A3"/>
    <w:rsid w:val="00AF29F6"/>
    <w:rsid w:val="00B46D77"/>
    <w:rsid w:val="00B96FA3"/>
    <w:rsid w:val="00BC4F60"/>
    <w:rsid w:val="00BC7FE8"/>
    <w:rsid w:val="00BD4753"/>
    <w:rsid w:val="00BD5CB1"/>
    <w:rsid w:val="00BE62EE"/>
    <w:rsid w:val="00C003BA"/>
    <w:rsid w:val="00C46878"/>
    <w:rsid w:val="00C56F30"/>
    <w:rsid w:val="00C64265"/>
    <w:rsid w:val="00C70D6F"/>
    <w:rsid w:val="00C85B9D"/>
    <w:rsid w:val="00CB4A51"/>
    <w:rsid w:val="00CC0F1B"/>
    <w:rsid w:val="00CC3E43"/>
    <w:rsid w:val="00CD0FEC"/>
    <w:rsid w:val="00CD4532"/>
    <w:rsid w:val="00CD47B0"/>
    <w:rsid w:val="00CD70CE"/>
    <w:rsid w:val="00CE42AB"/>
    <w:rsid w:val="00CE6104"/>
    <w:rsid w:val="00CE7918"/>
    <w:rsid w:val="00CF1395"/>
    <w:rsid w:val="00D16163"/>
    <w:rsid w:val="00D6198E"/>
    <w:rsid w:val="00DB3FAD"/>
    <w:rsid w:val="00DD4435"/>
    <w:rsid w:val="00E067D7"/>
    <w:rsid w:val="00E11DF7"/>
    <w:rsid w:val="00E139C4"/>
    <w:rsid w:val="00E32997"/>
    <w:rsid w:val="00E33F30"/>
    <w:rsid w:val="00E61C09"/>
    <w:rsid w:val="00E677FE"/>
    <w:rsid w:val="00E7388B"/>
    <w:rsid w:val="00EB3B58"/>
    <w:rsid w:val="00EC7359"/>
    <w:rsid w:val="00EE3054"/>
    <w:rsid w:val="00F00606"/>
    <w:rsid w:val="00F01256"/>
    <w:rsid w:val="00F15793"/>
    <w:rsid w:val="00F205F3"/>
    <w:rsid w:val="00F52451"/>
    <w:rsid w:val="00F6643D"/>
    <w:rsid w:val="00FC242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BB5442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92C44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930D27"/>
    <w:pPr>
      <w:ind w:left="720"/>
      <w:contextualSpacing/>
    </w:pPr>
  </w:style>
  <w:style w:type="paragraph" w:customStyle="1" w:styleId="ACEn-tte">
    <w:name w:val="_AC_En-tête"/>
    <w:basedOn w:val="Normal"/>
    <w:rsid w:val="00E33F30"/>
    <w:pPr>
      <w:spacing w:after="0" w:line="200" w:lineRule="exact"/>
    </w:pPr>
    <w:rPr>
      <w:rFonts w:ascii="Arial Narrow" w:eastAsia="Times" w:hAnsi="Arial Narrow" w:cs="Times New Roman"/>
      <w:sz w:val="16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5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55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yduc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6C286527F554708AB51DA92B4A3B3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ABEC5E-D1C6-4975-AFCB-C81F4D170478}"/>
      </w:docPartPr>
      <w:docPartBody>
        <w:p w:rsidR="000F0624" w:rsidRDefault="002219DE" w:rsidP="002219DE">
          <w:pPr>
            <w:pStyle w:val="76C286527F554708AB51DA92B4A3B3C5"/>
          </w:pPr>
          <w:r w:rsidRPr="0090596C">
            <w:rPr>
              <w:lang w:bidi="fr-FR"/>
            </w:rPr>
            <w:t>Adresse</w:t>
          </w:r>
        </w:p>
      </w:docPartBody>
    </w:docPart>
    <w:docPart>
      <w:docPartPr>
        <w:name w:val="86CC790E69664BC5864497369A4EB5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37B656-ED05-4C0B-B936-9610F51E4AF3}"/>
      </w:docPartPr>
      <w:docPartBody>
        <w:p w:rsidR="000F0624" w:rsidRDefault="002219DE" w:rsidP="002219DE">
          <w:pPr>
            <w:pStyle w:val="86CC790E69664BC5864497369A4EB5F9"/>
          </w:pPr>
          <w:r w:rsidRPr="0090596C">
            <w:rPr>
              <w:lang w:bidi="fr-FR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D49"/>
    <w:rsid w:val="00092F55"/>
    <w:rsid w:val="000F0624"/>
    <w:rsid w:val="002219DE"/>
    <w:rsid w:val="00587D49"/>
    <w:rsid w:val="00C20622"/>
    <w:rsid w:val="00EF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8BDB92D23974383BEC88A7F7DFACCCD">
    <w:name w:val="88BDB92D23974383BEC88A7F7DFACCCD"/>
  </w:style>
  <w:style w:type="paragraph" w:customStyle="1" w:styleId="29FE59D7F6CC4B2998EAA346BFDDFD60">
    <w:name w:val="29FE59D7F6CC4B2998EAA346BFDDFD60"/>
  </w:style>
  <w:style w:type="paragraph" w:customStyle="1" w:styleId="ED7378F56CA34539821E6C6370A58942">
    <w:name w:val="ED7378F56CA34539821E6C6370A58942"/>
  </w:style>
  <w:style w:type="paragraph" w:customStyle="1" w:styleId="FD54DBC793704E9DACA72F6EB695F6A9">
    <w:name w:val="FD54DBC793704E9DACA72F6EB695F6A9"/>
  </w:style>
  <w:style w:type="paragraph" w:customStyle="1" w:styleId="2062100EC2D844B986DF0CFC6251D6B5">
    <w:name w:val="2062100EC2D844B986DF0CFC6251D6B5"/>
  </w:style>
  <w:style w:type="paragraph" w:customStyle="1" w:styleId="711D38798FBE4521A78F1089A1C46D2D">
    <w:name w:val="711D38798FBE4521A78F1089A1C46D2D"/>
  </w:style>
  <w:style w:type="paragraph" w:customStyle="1" w:styleId="3D60450E7246403AA8577C7493D09C1A">
    <w:name w:val="3D60450E7246403AA8577C7493D09C1A"/>
  </w:style>
  <w:style w:type="paragraph" w:customStyle="1" w:styleId="9F429BDCAE8C46118EB1B349B0E2346C">
    <w:name w:val="9F429BDCAE8C46118EB1B349B0E2346C"/>
  </w:style>
  <w:style w:type="paragraph" w:customStyle="1" w:styleId="1A8DE598F66F479296BA5D0E65C501EE">
    <w:name w:val="1A8DE598F66F479296BA5D0E65C501EE"/>
  </w:style>
  <w:style w:type="paragraph" w:customStyle="1" w:styleId="CB5450D504E94E42BE98EADE8E0A6E80">
    <w:name w:val="CB5450D504E94E42BE98EADE8E0A6E80"/>
  </w:style>
  <w:style w:type="paragraph" w:customStyle="1" w:styleId="2663ACF88FBA44EC8E2AE35D6610726A">
    <w:name w:val="2663ACF88FBA44EC8E2AE35D6610726A"/>
  </w:style>
  <w:style w:type="paragraph" w:customStyle="1" w:styleId="7CBA2D07821B4CFC8E4EFBA1D9E6B82C">
    <w:name w:val="7CBA2D07821B4CFC8E4EFBA1D9E6B82C"/>
  </w:style>
  <w:style w:type="paragraph" w:customStyle="1" w:styleId="B9D80BC780BC4A9C80ADA07835B8A56F">
    <w:name w:val="B9D80BC780BC4A9C80ADA07835B8A56F"/>
  </w:style>
  <w:style w:type="paragraph" w:customStyle="1" w:styleId="DD3B1E92A3A44623B8E74E86FE7809A2">
    <w:name w:val="DD3B1E92A3A44623B8E74E86FE7809A2"/>
  </w:style>
  <w:style w:type="paragraph" w:customStyle="1" w:styleId="45727B2911C04B7DA853B38FD27618E3">
    <w:name w:val="45727B2911C04B7DA853B38FD27618E3"/>
  </w:style>
  <w:style w:type="paragraph" w:customStyle="1" w:styleId="9505BEDD4E834458A645F20AA0A257E7">
    <w:name w:val="9505BEDD4E834458A645F20AA0A257E7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F2CD3E6BA9554EF3B3E4A2662D60C71F">
    <w:name w:val="F2CD3E6BA9554EF3B3E4A2662D60C71F"/>
  </w:style>
  <w:style w:type="paragraph" w:customStyle="1" w:styleId="7752AD701B304C49A3783308DBF2DF53">
    <w:name w:val="7752AD701B304C49A3783308DBF2DF53"/>
  </w:style>
  <w:style w:type="paragraph" w:customStyle="1" w:styleId="758BABFEC5D1454890CCD18B807E2B76">
    <w:name w:val="758BABFEC5D1454890CCD18B807E2B76"/>
  </w:style>
  <w:style w:type="paragraph" w:customStyle="1" w:styleId="CA26037B9A6A4E0C96416920187F2A6A">
    <w:name w:val="CA26037B9A6A4E0C96416920187F2A6A"/>
  </w:style>
  <w:style w:type="paragraph" w:customStyle="1" w:styleId="8001F359661B4F4293A4951C0E550BC6">
    <w:name w:val="8001F359661B4F4293A4951C0E550BC6"/>
  </w:style>
  <w:style w:type="paragraph" w:customStyle="1" w:styleId="E0A3F08AD1814ED09F16ABDBDA86882C">
    <w:name w:val="E0A3F08AD1814ED09F16ABDBDA86882C"/>
  </w:style>
  <w:style w:type="paragraph" w:customStyle="1" w:styleId="31B08EF0F2C14789A6BE64B150EBADFA">
    <w:name w:val="31B08EF0F2C14789A6BE64B150EBADFA"/>
  </w:style>
  <w:style w:type="paragraph" w:customStyle="1" w:styleId="76C286527F554708AB51DA92B4A3B3C5">
    <w:name w:val="76C286527F554708AB51DA92B4A3B3C5"/>
    <w:rsid w:val="002219DE"/>
    <w:rPr>
      <w:lang w:val="de-CH" w:eastAsia="de-CH"/>
    </w:rPr>
  </w:style>
  <w:style w:type="paragraph" w:customStyle="1" w:styleId="86CC790E69664BC5864497369A4EB5F9">
    <w:name w:val="86CC790E69664BC5864497369A4EB5F9"/>
    <w:rsid w:val="002219DE"/>
    <w:rPr>
      <w:lang w:val="de-CH" w:eastAsia="de-CH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2CDE69-4CAA-4C21-B457-032A22E1A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1</Pages>
  <Words>245</Words>
  <Characters>1350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2020-08-18T08:25:00Z</dcterms:created>
  <dcterms:modified xsi:type="dcterms:W3CDTF">2020-09-30T15:25:00Z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